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329A" w:rsidRPr="0051329A" w:rsidRDefault="005F7608" w:rsidP="0051329A">
      <w:pPr>
        <w:pStyle w:val="Tittel"/>
        <w:rPr>
          <w:sz w:val="44"/>
        </w:rPr>
      </w:pPr>
      <w:r>
        <w:rPr>
          <w:sz w:val="44"/>
        </w:rPr>
        <w:t>KUNDEVALG FANA SPAREBANK 2022</w:t>
      </w:r>
      <w:r w:rsidR="0051329A" w:rsidRPr="0051329A">
        <w:rPr>
          <w:sz w:val="44"/>
        </w:rPr>
        <w:t>-202</w:t>
      </w:r>
      <w:r>
        <w:rPr>
          <w:sz w:val="44"/>
        </w:rPr>
        <w:t>5</w:t>
      </w:r>
    </w:p>
    <w:p w:rsidR="0051329A" w:rsidRDefault="0051329A" w:rsidP="0051329A">
      <w:pPr>
        <w:pStyle w:val="Tittel"/>
        <w:rPr>
          <w:rFonts w:ascii="Calibri" w:hAnsi="Calibri" w:cs="Calibri"/>
          <w:sz w:val="18"/>
          <w:szCs w:val="32"/>
        </w:rPr>
      </w:pPr>
      <w:r w:rsidRPr="0051329A">
        <w:rPr>
          <w:sz w:val="44"/>
        </w:rPr>
        <w:t>FORSLAGSSKJEMA KANDIDATER</w:t>
      </w:r>
    </w:p>
    <w:p w:rsidR="0051329A" w:rsidRPr="0051329A" w:rsidRDefault="0051329A" w:rsidP="0051329A">
      <w:pPr>
        <w:rPr>
          <w:rFonts w:ascii="Wigrum Light" w:hAnsi="Wigrum Light" w:cs="Calibri"/>
          <w:sz w:val="28"/>
          <w:szCs w:val="28"/>
        </w:rPr>
      </w:pPr>
      <w:r w:rsidRPr="0051329A">
        <w:rPr>
          <w:rFonts w:ascii="Wigrum Light" w:hAnsi="Wigrum Light" w:cs="Calibri"/>
          <w:sz w:val="28"/>
          <w:szCs w:val="28"/>
        </w:rPr>
        <w:t>Jeg foreslår følgende kandidater til kundevalgt</w:t>
      </w:r>
      <w:r w:rsidR="00116FC8">
        <w:rPr>
          <w:rFonts w:ascii="Wigrum Light" w:hAnsi="Wigrum Light" w:cs="Calibri"/>
          <w:sz w:val="28"/>
          <w:szCs w:val="28"/>
        </w:rPr>
        <w:t>e medlemmer av Fana Sparebanks g</w:t>
      </w:r>
      <w:bookmarkStart w:id="0" w:name="_GoBack"/>
      <w:bookmarkEnd w:id="0"/>
      <w:r w:rsidRPr="0051329A">
        <w:rPr>
          <w:rFonts w:ascii="Wigrum Light" w:hAnsi="Wigrum Light" w:cs="Calibri"/>
          <w:sz w:val="28"/>
          <w:szCs w:val="28"/>
        </w:rPr>
        <w:t>eneralforsamling:</w:t>
      </w:r>
    </w:p>
    <w:p w:rsidR="0051329A" w:rsidRPr="0051329A" w:rsidRDefault="0051329A" w:rsidP="0051329A">
      <w:pPr>
        <w:rPr>
          <w:rFonts w:ascii="Wigrum Light" w:hAnsi="Wigrum Light" w:cs="Calibri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01"/>
        <w:gridCol w:w="2964"/>
        <w:gridCol w:w="1482"/>
        <w:gridCol w:w="1939"/>
      </w:tblGrid>
      <w:tr w:rsidR="0051329A" w:rsidRPr="0051329A" w:rsidTr="006E3337">
        <w:tc>
          <w:tcPr>
            <w:tcW w:w="2901" w:type="dxa"/>
            <w:shd w:val="clear" w:color="auto" w:fill="auto"/>
          </w:tcPr>
          <w:p w:rsidR="0051329A" w:rsidRPr="0051329A" w:rsidRDefault="0051329A" w:rsidP="006E3337">
            <w:pPr>
              <w:rPr>
                <w:rFonts w:ascii="Wigrum Light" w:hAnsi="Wigrum Light" w:cs="Calibri"/>
                <w:sz w:val="22"/>
                <w:szCs w:val="22"/>
              </w:rPr>
            </w:pPr>
            <w:r w:rsidRPr="0051329A">
              <w:rPr>
                <w:rFonts w:ascii="Wigrum Light" w:hAnsi="Wigrum Light" w:cs="Calibri"/>
                <w:sz w:val="22"/>
                <w:szCs w:val="22"/>
              </w:rPr>
              <w:t>Navn</w:t>
            </w:r>
          </w:p>
        </w:tc>
        <w:tc>
          <w:tcPr>
            <w:tcW w:w="2964" w:type="dxa"/>
            <w:shd w:val="clear" w:color="auto" w:fill="auto"/>
          </w:tcPr>
          <w:p w:rsidR="0051329A" w:rsidRPr="0051329A" w:rsidRDefault="0051329A" w:rsidP="006E3337">
            <w:pPr>
              <w:rPr>
                <w:rFonts w:ascii="Wigrum Light" w:hAnsi="Wigrum Light" w:cs="Calibri"/>
                <w:sz w:val="22"/>
                <w:szCs w:val="22"/>
              </w:rPr>
            </w:pPr>
            <w:r w:rsidRPr="0051329A">
              <w:rPr>
                <w:rFonts w:ascii="Wigrum Light" w:hAnsi="Wigrum Light" w:cs="Calibri"/>
                <w:sz w:val="22"/>
                <w:szCs w:val="22"/>
              </w:rPr>
              <w:t>Adresse</w:t>
            </w:r>
          </w:p>
        </w:tc>
        <w:tc>
          <w:tcPr>
            <w:tcW w:w="1482" w:type="dxa"/>
            <w:shd w:val="clear" w:color="auto" w:fill="auto"/>
          </w:tcPr>
          <w:p w:rsidR="0051329A" w:rsidRPr="0051329A" w:rsidRDefault="0051329A" w:rsidP="006E3337">
            <w:pPr>
              <w:rPr>
                <w:rFonts w:ascii="Wigrum Light" w:hAnsi="Wigrum Light" w:cs="Calibri"/>
                <w:sz w:val="22"/>
                <w:szCs w:val="22"/>
              </w:rPr>
            </w:pPr>
            <w:r w:rsidRPr="0051329A">
              <w:rPr>
                <w:rFonts w:ascii="Wigrum Light" w:hAnsi="Wigrum Light" w:cs="Calibri"/>
                <w:sz w:val="22"/>
                <w:szCs w:val="22"/>
              </w:rPr>
              <w:t>Fødselsdato-/år</w:t>
            </w:r>
          </w:p>
        </w:tc>
        <w:tc>
          <w:tcPr>
            <w:tcW w:w="1939" w:type="dxa"/>
            <w:shd w:val="clear" w:color="auto" w:fill="auto"/>
          </w:tcPr>
          <w:p w:rsidR="0051329A" w:rsidRPr="0051329A" w:rsidRDefault="0051329A" w:rsidP="006E3337">
            <w:pPr>
              <w:rPr>
                <w:rFonts w:ascii="Wigrum Light" w:hAnsi="Wigrum Light" w:cs="Calibri"/>
                <w:sz w:val="22"/>
                <w:szCs w:val="22"/>
              </w:rPr>
            </w:pPr>
            <w:r w:rsidRPr="0051329A">
              <w:rPr>
                <w:rFonts w:ascii="Wigrum Light" w:hAnsi="Wigrum Light" w:cs="Calibri"/>
                <w:sz w:val="22"/>
                <w:szCs w:val="22"/>
              </w:rPr>
              <w:t>Yrke</w:t>
            </w:r>
          </w:p>
          <w:p w:rsidR="0051329A" w:rsidRPr="0051329A" w:rsidRDefault="0051329A" w:rsidP="006E3337">
            <w:pPr>
              <w:rPr>
                <w:rFonts w:ascii="Wigrum Light" w:hAnsi="Wigrum Light" w:cs="Calibri"/>
                <w:sz w:val="22"/>
                <w:szCs w:val="22"/>
              </w:rPr>
            </w:pPr>
          </w:p>
        </w:tc>
      </w:tr>
      <w:tr w:rsidR="0051329A" w:rsidRPr="0051329A" w:rsidTr="006E3337">
        <w:tc>
          <w:tcPr>
            <w:tcW w:w="2901" w:type="dxa"/>
            <w:shd w:val="clear" w:color="auto" w:fill="auto"/>
          </w:tcPr>
          <w:p w:rsidR="0051329A" w:rsidRPr="0051329A" w:rsidRDefault="0051329A" w:rsidP="006E3337">
            <w:pPr>
              <w:rPr>
                <w:rFonts w:ascii="Wigrum Light" w:hAnsi="Wigrum Light" w:cs="Calibri"/>
                <w:sz w:val="16"/>
                <w:szCs w:val="16"/>
              </w:rPr>
            </w:pPr>
          </w:p>
        </w:tc>
        <w:tc>
          <w:tcPr>
            <w:tcW w:w="2964" w:type="dxa"/>
            <w:shd w:val="clear" w:color="auto" w:fill="auto"/>
          </w:tcPr>
          <w:p w:rsidR="0051329A" w:rsidRPr="0051329A" w:rsidRDefault="0051329A" w:rsidP="006E3337">
            <w:pPr>
              <w:rPr>
                <w:rFonts w:ascii="Wigrum Light" w:hAnsi="Wigrum Light" w:cs="Calibri"/>
                <w:sz w:val="16"/>
                <w:szCs w:val="16"/>
              </w:rPr>
            </w:pPr>
          </w:p>
        </w:tc>
        <w:tc>
          <w:tcPr>
            <w:tcW w:w="1482" w:type="dxa"/>
            <w:shd w:val="clear" w:color="auto" w:fill="auto"/>
          </w:tcPr>
          <w:p w:rsidR="0051329A" w:rsidRPr="0051329A" w:rsidRDefault="0051329A" w:rsidP="006E3337">
            <w:pPr>
              <w:rPr>
                <w:rFonts w:ascii="Wigrum Light" w:hAnsi="Wigrum Light" w:cs="Calibri"/>
                <w:sz w:val="16"/>
                <w:szCs w:val="16"/>
              </w:rPr>
            </w:pPr>
          </w:p>
        </w:tc>
        <w:tc>
          <w:tcPr>
            <w:tcW w:w="1939" w:type="dxa"/>
            <w:shd w:val="clear" w:color="auto" w:fill="auto"/>
          </w:tcPr>
          <w:p w:rsidR="0051329A" w:rsidRPr="0051329A" w:rsidRDefault="0051329A" w:rsidP="006E3337">
            <w:pPr>
              <w:rPr>
                <w:rFonts w:ascii="Wigrum Light" w:hAnsi="Wigrum Light" w:cs="Calibri"/>
                <w:sz w:val="16"/>
                <w:szCs w:val="16"/>
              </w:rPr>
            </w:pPr>
          </w:p>
          <w:p w:rsidR="0051329A" w:rsidRPr="0051329A" w:rsidRDefault="0051329A" w:rsidP="006E3337">
            <w:pPr>
              <w:rPr>
                <w:rFonts w:ascii="Wigrum Light" w:hAnsi="Wigrum Light" w:cs="Calibri"/>
                <w:sz w:val="16"/>
                <w:szCs w:val="16"/>
              </w:rPr>
            </w:pPr>
          </w:p>
        </w:tc>
      </w:tr>
      <w:tr w:rsidR="0051329A" w:rsidRPr="0051329A" w:rsidTr="006E3337">
        <w:tc>
          <w:tcPr>
            <w:tcW w:w="2901" w:type="dxa"/>
            <w:shd w:val="clear" w:color="auto" w:fill="auto"/>
          </w:tcPr>
          <w:p w:rsidR="0051329A" w:rsidRPr="0051329A" w:rsidRDefault="0051329A" w:rsidP="006E3337">
            <w:pPr>
              <w:rPr>
                <w:rFonts w:ascii="Wigrum Light" w:hAnsi="Wigrum Light" w:cs="Calibri"/>
                <w:sz w:val="16"/>
                <w:szCs w:val="16"/>
              </w:rPr>
            </w:pPr>
          </w:p>
        </w:tc>
        <w:tc>
          <w:tcPr>
            <w:tcW w:w="2964" w:type="dxa"/>
            <w:shd w:val="clear" w:color="auto" w:fill="auto"/>
          </w:tcPr>
          <w:p w:rsidR="0051329A" w:rsidRPr="0051329A" w:rsidRDefault="0051329A" w:rsidP="006E3337">
            <w:pPr>
              <w:rPr>
                <w:rFonts w:ascii="Wigrum Light" w:hAnsi="Wigrum Light" w:cs="Calibri"/>
                <w:sz w:val="16"/>
                <w:szCs w:val="16"/>
              </w:rPr>
            </w:pPr>
          </w:p>
        </w:tc>
        <w:tc>
          <w:tcPr>
            <w:tcW w:w="1482" w:type="dxa"/>
            <w:shd w:val="clear" w:color="auto" w:fill="auto"/>
          </w:tcPr>
          <w:p w:rsidR="0051329A" w:rsidRPr="0051329A" w:rsidRDefault="0051329A" w:rsidP="006E3337">
            <w:pPr>
              <w:rPr>
                <w:rFonts w:ascii="Wigrum Light" w:hAnsi="Wigrum Light" w:cs="Calibri"/>
                <w:sz w:val="16"/>
                <w:szCs w:val="16"/>
              </w:rPr>
            </w:pPr>
          </w:p>
        </w:tc>
        <w:tc>
          <w:tcPr>
            <w:tcW w:w="1939" w:type="dxa"/>
            <w:shd w:val="clear" w:color="auto" w:fill="auto"/>
          </w:tcPr>
          <w:p w:rsidR="0051329A" w:rsidRPr="0051329A" w:rsidRDefault="0051329A" w:rsidP="006E3337">
            <w:pPr>
              <w:rPr>
                <w:rFonts w:ascii="Wigrum Light" w:hAnsi="Wigrum Light" w:cs="Calibri"/>
                <w:sz w:val="16"/>
                <w:szCs w:val="16"/>
              </w:rPr>
            </w:pPr>
          </w:p>
          <w:p w:rsidR="0051329A" w:rsidRPr="0051329A" w:rsidRDefault="0051329A" w:rsidP="006E3337">
            <w:pPr>
              <w:rPr>
                <w:rFonts w:ascii="Wigrum Light" w:hAnsi="Wigrum Light" w:cs="Calibri"/>
                <w:sz w:val="16"/>
                <w:szCs w:val="16"/>
              </w:rPr>
            </w:pPr>
          </w:p>
        </w:tc>
      </w:tr>
      <w:tr w:rsidR="0051329A" w:rsidRPr="0051329A" w:rsidTr="006E3337">
        <w:tc>
          <w:tcPr>
            <w:tcW w:w="2901" w:type="dxa"/>
            <w:shd w:val="clear" w:color="auto" w:fill="auto"/>
          </w:tcPr>
          <w:p w:rsidR="0051329A" w:rsidRPr="0051329A" w:rsidRDefault="0051329A" w:rsidP="006E3337">
            <w:pPr>
              <w:rPr>
                <w:rFonts w:ascii="Wigrum Light" w:hAnsi="Wigrum Light" w:cs="Calibri"/>
                <w:sz w:val="16"/>
                <w:szCs w:val="16"/>
              </w:rPr>
            </w:pPr>
          </w:p>
        </w:tc>
        <w:tc>
          <w:tcPr>
            <w:tcW w:w="2964" w:type="dxa"/>
            <w:shd w:val="clear" w:color="auto" w:fill="auto"/>
          </w:tcPr>
          <w:p w:rsidR="0051329A" w:rsidRPr="0051329A" w:rsidRDefault="0051329A" w:rsidP="006E3337">
            <w:pPr>
              <w:rPr>
                <w:rFonts w:ascii="Wigrum Light" w:hAnsi="Wigrum Light" w:cs="Calibri"/>
                <w:sz w:val="16"/>
                <w:szCs w:val="16"/>
              </w:rPr>
            </w:pPr>
          </w:p>
        </w:tc>
        <w:tc>
          <w:tcPr>
            <w:tcW w:w="1482" w:type="dxa"/>
            <w:shd w:val="clear" w:color="auto" w:fill="auto"/>
          </w:tcPr>
          <w:p w:rsidR="0051329A" w:rsidRPr="0051329A" w:rsidRDefault="0051329A" w:rsidP="006E3337">
            <w:pPr>
              <w:rPr>
                <w:rFonts w:ascii="Wigrum Light" w:hAnsi="Wigrum Light" w:cs="Calibri"/>
                <w:sz w:val="16"/>
                <w:szCs w:val="16"/>
              </w:rPr>
            </w:pPr>
          </w:p>
        </w:tc>
        <w:tc>
          <w:tcPr>
            <w:tcW w:w="1939" w:type="dxa"/>
            <w:shd w:val="clear" w:color="auto" w:fill="auto"/>
          </w:tcPr>
          <w:p w:rsidR="0051329A" w:rsidRPr="0051329A" w:rsidRDefault="0051329A" w:rsidP="006E3337">
            <w:pPr>
              <w:rPr>
                <w:rFonts w:ascii="Wigrum Light" w:hAnsi="Wigrum Light" w:cs="Calibri"/>
                <w:sz w:val="16"/>
                <w:szCs w:val="16"/>
              </w:rPr>
            </w:pPr>
          </w:p>
          <w:p w:rsidR="0051329A" w:rsidRPr="0051329A" w:rsidRDefault="0051329A" w:rsidP="006E3337">
            <w:pPr>
              <w:rPr>
                <w:rFonts w:ascii="Wigrum Light" w:hAnsi="Wigrum Light" w:cs="Calibri"/>
                <w:sz w:val="16"/>
                <w:szCs w:val="16"/>
              </w:rPr>
            </w:pPr>
          </w:p>
        </w:tc>
      </w:tr>
      <w:tr w:rsidR="0051329A" w:rsidRPr="0051329A" w:rsidTr="006E3337">
        <w:tc>
          <w:tcPr>
            <w:tcW w:w="2901" w:type="dxa"/>
            <w:shd w:val="clear" w:color="auto" w:fill="auto"/>
          </w:tcPr>
          <w:p w:rsidR="0051329A" w:rsidRPr="0051329A" w:rsidRDefault="0051329A" w:rsidP="006E3337">
            <w:pPr>
              <w:rPr>
                <w:rFonts w:ascii="Wigrum Light" w:hAnsi="Wigrum Light" w:cs="Calibri"/>
                <w:sz w:val="16"/>
                <w:szCs w:val="16"/>
              </w:rPr>
            </w:pPr>
          </w:p>
        </w:tc>
        <w:tc>
          <w:tcPr>
            <w:tcW w:w="2964" w:type="dxa"/>
            <w:shd w:val="clear" w:color="auto" w:fill="auto"/>
          </w:tcPr>
          <w:p w:rsidR="0051329A" w:rsidRPr="0051329A" w:rsidRDefault="0051329A" w:rsidP="006E3337">
            <w:pPr>
              <w:rPr>
                <w:rFonts w:ascii="Wigrum Light" w:hAnsi="Wigrum Light" w:cs="Calibri"/>
                <w:sz w:val="16"/>
                <w:szCs w:val="16"/>
              </w:rPr>
            </w:pPr>
          </w:p>
        </w:tc>
        <w:tc>
          <w:tcPr>
            <w:tcW w:w="1482" w:type="dxa"/>
            <w:shd w:val="clear" w:color="auto" w:fill="auto"/>
          </w:tcPr>
          <w:p w:rsidR="0051329A" w:rsidRPr="0051329A" w:rsidRDefault="0051329A" w:rsidP="006E3337">
            <w:pPr>
              <w:rPr>
                <w:rFonts w:ascii="Wigrum Light" w:hAnsi="Wigrum Light" w:cs="Calibri"/>
                <w:sz w:val="16"/>
                <w:szCs w:val="16"/>
              </w:rPr>
            </w:pPr>
          </w:p>
        </w:tc>
        <w:tc>
          <w:tcPr>
            <w:tcW w:w="1939" w:type="dxa"/>
            <w:shd w:val="clear" w:color="auto" w:fill="auto"/>
          </w:tcPr>
          <w:p w:rsidR="0051329A" w:rsidRPr="0051329A" w:rsidRDefault="0051329A" w:rsidP="006E3337">
            <w:pPr>
              <w:rPr>
                <w:rFonts w:ascii="Wigrum Light" w:hAnsi="Wigrum Light" w:cs="Calibri"/>
                <w:sz w:val="16"/>
                <w:szCs w:val="16"/>
              </w:rPr>
            </w:pPr>
          </w:p>
          <w:p w:rsidR="0051329A" w:rsidRPr="0051329A" w:rsidRDefault="0051329A" w:rsidP="006E3337">
            <w:pPr>
              <w:rPr>
                <w:rFonts w:ascii="Wigrum Light" w:hAnsi="Wigrum Light" w:cs="Calibri"/>
                <w:sz w:val="16"/>
                <w:szCs w:val="16"/>
              </w:rPr>
            </w:pPr>
          </w:p>
        </w:tc>
      </w:tr>
      <w:tr w:rsidR="0051329A" w:rsidRPr="0051329A" w:rsidTr="006E3337">
        <w:tc>
          <w:tcPr>
            <w:tcW w:w="2901" w:type="dxa"/>
            <w:shd w:val="clear" w:color="auto" w:fill="auto"/>
          </w:tcPr>
          <w:p w:rsidR="0051329A" w:rsidRPr="0051329A" w:rsidRDefault="0051329A" w:rsidP="006E3337">
            <w:pPr>
              <w:rPr>
                <w:rFonts w:ascii="Wigrum Light" w:hAnsi="Wigrum Light" w:cs="Calibri"/>
                <w:sz w:val="16"/>
                <w:szCs w:val="16"/>
              </w:rPr>
            </w:pPr>
          </w:p>
        </w:tc>
        <w:tc>
          <w:tcPr>
            <w:tcW w:w="2964" w:type="dxa"/>
            <w:shd w:val="clear" w:color="auto" w:fill="auto"/>
          </w:tcPr>
          <w:p w:rsidR="0051329A" w:rsidRPr="0051329A" w:rsidRDefault="0051329A" w:rsidP="006E3337">
            <w:pPr>
              <w:rPr>
                <w:rFonts w:ascii="Wigrum Light" w:hAnsi="Wigrum Light" w:cs="Calibri"/>
                <w:sz w:val="16"/>
                <w:szCs w:val="16"/>
              </w:rPr>
            </w:pPr>
          </w:p>
        </w:tc>
        <w:tc>
          <w:tcPr>
            <w:tcW w:w="1482" w:type="dxa"/>
            <w:shd w:val="clear" w:color="auto" w:fill="auto"/>
          </w:tcPr>
          <w:p w:rsidR="0051329A" w:rsidRPr="0051329A" w:rsidRDefault="0051329A" w:rsidP="006E3337">
            <w:pPr>
              <w:rPr>
                <w:rFonts w:ascii="Wigrum Light" w:hAnsi="Wigrum Light" w:cs="Calibri"/>
                <w:sz w:val="16"/>
                <w:szCs w:val="16"/>
              </w:rPr>
            </w:pPr>
          </w:p>
        </w:tc>
        <w:tc>
          <w:tcPr>
            <w:tcW w:w="1939" w:type="dxa"/>
            <w:shd w:val="clear" w:color="auto" w:fill="auto"/>
          </w:tcPr>
          <w:p w:rsidR="0051329A" w:rsidRPr="0051329A" w:rsidRDefault="0051329A" w:rsidP="006E3337">
            <w:pPr>
              <w:rPr>
                <w:rFonts w:ascii="Wigrum Light" w:hAnsi="Wigrum Light" w:cs="Calibri"/>
                <w:sz w:val="16"/>
                <w:szCs w:val="16"/>
              </w:rPr>
            </w:pPr>
          </w:p>
          <w:p w:rsidR="0051329A" w:rsidRPr="0051329A" w:rsidRDefault="0051329A" w:rsidP="006E3337">
            <w:pPr>
              <w:rPr>
                <w:rFonts w:ascii="Wigrum Light" w:hAnsi="Wigrum Light" w:cs="Calibri"/>
                <w:sz w:val="16"/>
                <w:szCs w:val="16"/>
              </w:rPr>
            </w:pPr>
          </w:p>
        </w:tc>
      </w:tr>
      <w:tr w:rsidR="0051329A" w:rsidRPr="0051329A" w:rsidTr="006E3337">
        <w:tc>
          <w:tcPr>
            <w:tcW w:w="2901" w:type="dxa"/>
            <w:shd w:val="clear" w:color="auto" w:fill="auto"/>
          </w:tcPr>
          <w:p w:rsidR="0051329A" w:rsidRPr="0051329A" w:rsidRDefault="0051329A" w:rsidP="006E3337">
            <w:pPr>
              <w:rPr>
                <w:rFonts w:ascii="Wigrum Light" w:hAnsi="Wigrum Light" w:cs="Calibri"/>
                <w:sz w:val="16"/>
                <w:szCs w:val="16"/>
              </w:rPr>
            </w:pPr>
          </w:p>
        </w:tc>
        <w:tc>
          <w:tcPr>
            <w:tcW w:w="2964" w:type="dxa"/>
            <w:shd w:val="clear" w:color="auto" w:fill="auto"/>
          </w:tcPr>
          <w:p w:rsidR="0051329A" w:rsidRPr="0051329A" w:rsidRDefault="0051329A" w:rsidP="006E3337">
            <w:pPr>
              <w:rPr>
                <w:rFonts w:ascii="Wigrum Light" w:hAnsi="Wigrum Light" w:cs="Calibri"/>
                <w:sz w:val="16"/>
                <w:szCs w:val="16"/>
              </w:rPr>
            </w:pPr>
          </w:p>
        </w:tc>
        <w:tc>
          <w:tcPr>
            <w:tcW w:w="1482" w:type="dxa"/>
            <w:shd w:val="clear" w:color="auto" w:fill="auto"/>
          </w:tcPr>
          <w:p w:rsidR="0051329A" w:rsidRPr="0051329A" w:rsidRDefault="0051329A" w:rsidP="006E3337">
            <w:pPr>
              <w:rPr>
                <w:rFonts w:ascii="Wigrum Light" w:hAnsi="Wigrum Light" w:cs="Calibri"/>
                <w:sz w:val="16"/>
                <w:szCs w:val="16"/>
              </w:rPr>
            </w:pPr>
          </w:p>
        </w:tc>
        <w:tc>
          <w:tcPr>
            <w:tcW w:w="1939" w:type="dxa"/>
            <w:shd w:val="clear" w:color="auto" w:fill="auto"/>
          </w:tcPr>
          <w:p w:rsidR="0051329A" w:rsidRPr="0051329A" w:rsidRDefault="0051329A" w:rsidP="006E3337">
            <w:pPr>
              <w:rPr>
                <w:rFonts w:ascii="Wigrum Light" w:hAnsi="Wigrum Light" w:cs="Calibri"/>
                <w:sz w:val="16"/>
                <w:szCs w:val="16"/>
              </w:rPr>
            </w:pPr>
          </w:p>
          <w:p w:rsidR="0051329A" w:rsidRPr="0051329A" w:rsidRDefault="0051329A" w:rsidP="006E3337">
            <w:pPr>
              <w:rPr>
                <w:rFonts w:ascii="Wigrum Light" w:hAnsi="Wigrum Light" w:cs="Calibri"/>
                <w:sz w:val="16"/>
                <w:szCs w:val="16"/>
              </w:rPr>
            </w:pPr>
          </w:p>
        </w:tc>
      </w:tr>
      <w:tr w:rsidR="0051329A" w:rsidRPr="0051329A" w:rsidTr="006E3337">
        <w:tc>
          <w:tcPr>
            <w:tcW w:w="2901" w:type="dxa"/>
            <w:shd w:val="clear" w:color="auto" w:fill="auto"/>
          </w:tcPr>
          <w:p w:rsidR="0051329A" w:rsidRPr="0051329A" w:rsidRDefault="0051329A" w:rsidP="006E3337">
            <w:pPr>
              <w:rPr>
                <w:rFonts w:ascii="Wigrum Light" w:hAnsi="Wigrum Light" w:cs="Calibri"/>
                <w:sz w:val="16"/>
                <w:szCs w:val="16"/>
              </w:rPr>
            </w:pPr>
          </w:p>
        </w:tc>
        <w:tc>
          <w:tcPr>
            <w:tcW w:w="2964" w:type="dxa"/>
            <w:shd w:val="clear" w:color="auto" w:fill="auto"/>
          </w:tcPr>
          <w:p w:rsidR="0051329A" w:rsidRPr="0051329A" w:rsidRDefault="0051329A" w:rsidP="006E3337">
            <w:pPr>
              <w:rPr>
                <w:rFonts w:ascii="Wigrum Light" w:hAnsi="Wigrum Light" w:cs="Calibri"/>
                <w:sz w:val="16"/>
                <w:szCs w:val="16"/>
              </w:rPr>
            </w:pPr>
          </w:p>
        </w:tc>
        <w:tc>
          <w:tcPr>
            <w:tcW w:w="1482" w:type="dxa"/>
            <w:shd w:val="clear" w:color="auto" w:fill="auto"/>
          </w:tcPr>
          <w:p w:rsidR="0051329A" w:rsidRPr="0051329A" w:rsidRDefault="0051329A" w:rsidP="006E3337">
            <w:pPr>
              <w:rPr>
                <w:rFonts w:ascii="Wigrum Light" w:hAnsi="Wigrum Light" w:cs="Calibri"/>
                <w:sz w:val="16"/>
                <w:szCs w:val="16"/>
              </w:rPr>
            </w:pPr>
          </w:p>
        </w:tc>
        <w:tc>
          <w:tcPr>
            <w:tcW w:w="1939" w:type="dxa"/>
            <w:shd w:val="clear" w:color="auto" w:fill="auto"/>
          </w:tcPr>
          <w:p w:rsidR="0051329A" w:rsidRPr="0051329A" w:rsidRDefault="0051329A" w:rsidP="006E3337">
            <w:pPr>
              <w:rPr>
                <w:rFonts w:ascii="Wigrum Light" w:hAnsi="Wigrum Light" w:cs="Calibri"/>
                <w:sz w:val="16"/>
                <w:szCs w:val="16"/>
              </w:rPr>
            </w:pPr>
          </w:p>
          <w:p w:rsidR="0051329A" w:rsidRPr="0051329A" w:rsidRDefault="0051329A" w:rsidP="006E3337">
            <w:pPr>
              <w:rPr>
                <w:rFonts w:ascii="Wigrum Light" w:hAnsi="Wigrum Light" w:cs="Calibri"/>
                <w:sz w:val="16"/>
                <w:szCs w:val="16"/>
              </w:rPr>
            </w:pPr>
          </w:p>
        </w:tc>
      </w:tr>
      <w:tr w:rsidR="0051329A" w:rsidRPr="0051329A" w:rsidTr="006E3337">
        <w:tc>
          <w:tcPr>
            <w:tcW w:w="2901" w:type="dxa"/>
            <w:shd w:val="clear" w:color="auto" w:fill="auto"/>
          </w:tcPr>
          <w:p w:rsidR="0051329A" w:rsidRPr="0051329A" w:rsidRDefault="0051329A" w:rsidP="006E3337">
            <w:pPr>
              <w:rPr>
                <w:rFonts w:ascii="Wigrum Light" w:hAnsi="Wigrum Light" w:cs="Calibri"/>
                <w:sz w:val="16"/>
                <w:szCs w:val="16"/>
              </w:rPr>
            </w:pPr>
          </w:p>
        </w:tc>
        <w:tc>
          <w:tcPr>
            <w:tcW w:w="2964" w:type="dxa"/>
            <w:shd w:val="clear" w:color="auto" w:fill="auto"/>
          </w:tcPr>
          <w:p w:rsidR="0051329A" w:rsidRPr="0051329A" w:rsidRDefault="0051329A" w:rsidP="006E3337">
            <w:pPr>
              <w:rPr>
                <w:rFonts w:ascii="Wigrum Light" w:hAnsi="Wigrum Light" w:cs="Calibri"/>
                <w:sz w:val="16"/>
                <w:szCs w:val="16"/>
              </w:rPr>
            </w:pPr>
          </w:p>
        </w:tc>
        <w:tc>
          <w:tcPr>
            <w:tcW w:w="1482" w:type="dxa"/>
            <w:shd w:val="clear" w:color="auto" w:fill="auto"/>
          </w:tcPr>
          <w:p w:rsidR="0051329A" w:rsidRPr="0051329A" w:rsidRDefault="0051329A" w:rsidP="006E3337">
            <w:pPr>
              <w:rPr>
                <w:rFonts w:ascii="Wigrum Light" w:hAnsi="Wigrum Light" w:cs="Calibri"/>
                <w:sz w:val="16"/>
                <w:szCs w:val="16"/>
              </w:rPr>
            </w:pPr>
          </w:p>
        </w:tc>
        <w:tc>
          <w:tcPr>
            <w:tcW w:w="1939" w:type="dxa"/>
            <w:shd w:val="clear" w:color="auto" w:fill="auto"/>
          </w:tcPr>
          <w:p w:rsidR="0051329A" w:rsidRPr="0051329A" w:rsidRDefault="0051329A" w:rsidP="006E3337">
            <w:pPr>
              <w:rPr>
                <w:rFonts w:ascii="Wigrum Light" w:hAnsi="Wigrum Light" w:cs="Calibri"/>
                <w:sz w:val="16"/>
                <w:szCs w:val="16"/>
              </w:rPr>
            </w:pPr>
          </w:p>
          <w:p w:rsidR="0051329A" w:rsidRPr="0051329A" w:rsidRDefault="0051329A" w:rsidP="006E3337">
            <w:pPr>
              <w:rPr>
                <w:rFonts w:ascii="Wigrum Light" w:hAnsi="Wigrum Light" w:cs="Calibri"/>
                <w:sz w:val="16"/>
                <w:szCs w:val="16"/>
              </w:rPr>
            </w:pPr>
          </w:p>
        </w:tc>
      </w:tr>
      <w:tr w:rsidR="0051329A" w:rsidRPr="0051329A" w:rsidTr="006E3337">
        <w:tc>
          <w:tcPr>
            <w:tcW w:w="2901" w:type="dxa"/>
            <w:shd w:val="clear" w:color="auto" w:fill="auto"/>
          </w:tcPr>
          <w:p w:rsidR="0051329A" w:rsidRPr="0051329A" w:rsidRDefault="0051329A" w:rsidP="006E3337">
            <w:pPr>
              <w:rPr>
                <w:rFonts w:ascii="Wigrum Light" w:hAnsi="Wigrum Light" w:cs="Calibri"/>
                <w:sz w:val="16"/>
                <w:szCs w:val="16"/>
              </w:rPr>
            </w:pPr>
          </w:p>
        </w:tc>
        <w:tc>
          <w:tcPr>
            <w:tcW w:w="2964" w:type="dxa"/>
            <w:shd w:val="clear" w:color="auto" w:fill="auto"/>
          </w:tcPr>
          <w:p w:rsidR="0051329A" w:rsidRPr="0051329A" w:rsidRDefault="0051329A" w:rsidP="006E3337">
            <w:pPr>
              <w:rPr>
                <w:rFonts w:ascii="Wigrum Light" w:hAnsi="Wigrum Light" w:cs="Calibri"/>
                <w:sz w:val="16"/>
                <w:szCs w:val="16"/>
              </w:rPr>
            </w:pPr>
          </w:p>
        </w:tc>
        <w:tc>
          <w:tcPr>
            <w:tcW w:w="1482" w:type="dxa"/>
            <w:shd w:val="clear" w:color="auto" w:fill="auto"/>
          </w:tcPr>
          <w:p w:rsidR="0051329A" w:rsidRPr="0051329A" w:rsidRDefault="0051329A" w:rsidP="006E3337">
            <w:pPr>
              <w:rPr>
                <w:rFonts w:ascii="Wigrum Light" w:hAnsi="Wigrum Light" w:cs="Calibri"/>
                <w:sz w:val="16"/>
                <w:szCs w:val="16"/>
              </w:rPr>
            </w:pPr>
          </w:p>
        </w:tc>
        <w:tc>
          <w:tcPr>
            <w:tcW w:w="1939" w:type="dxa"/>
            <w:shd w:val="clear" w:color="auto" w:fill="auto"/>
          </w:tcPr>
          <w:p w:rsidR="0051329A" w:rsidRPr="0051329A" w:rsidRDefault="0051329A" w:rsidP="006E3337">
            <w:pPr>
              <w:rPr>
                <w:rFonts w:ascii="Wigrum Light" w:hAnsi="Wigrum Light" w:cs="Calibri"/>
                <w:sz w:val="16"/>
                <w:szCs w:val="16"/>
              </w:rPr>
            </w:pPr>
          </w:p>
          <w:p w:rsidR="0051329A" w:rsidRPr="0051329A" w:rsidRDefault="0051329A" w:rsidP="006E3337">
            <w:pPr>
              <w:rPr>
                <w:rFonts w:ascii="Wigrum Light" w:hAnsi="Wigrum Light" w:cs="Calibri"/>
                <w:sz w:val="16"/>
                <w:szCs w:val="16"/>
              </w:rPr>
            </w:pPr>
          </w:p>
        </w:tc>
      </w:tr>
      <w:tr w:rsidR="0051329A" w:rsidRPr="0051329A" w:rsidTr="006E3337">
        <w:tc>
          <w:tcPr>
            <w:tcW w:w="2901" w:type="dxa"/>
            <w:shd w:val="clear" w:color="auto" w:fill="auto"/>
          </w:tcPr>
          <w:p w:rsidR="0051329A" w:rsidRPr="0051329A" w:rsidRDefault="0051329A" w:rsidP="006E3337">
            <w:pPr>
              <w:rPr>
                <w:rFonts w:ascii="Wigrum Light" w:hAnsi="Wigrum Light" w:cs="Calibri"/>
                <w:sz w:val="16"/>
                <w:szCs w:val="16"/>
              </w:rPr>
            </w:pPr>
          </w:p>
        </w:tc>
        <w:tc>
          <w:tcPr>
            <w:tcW w:w="2964" w:type="dxa"/>
            <w:shd w:val="clear" w:color="auto" w:fill="auto"/>
          </w:tcPr>
          <w:p w:rsidR="0051329A" w:rsidRPr="0051329A" w:rsidRDefault="0051329A" w:rsidP="006E3337">
            <w:pPr>
              <w:rPr>
                <w:rFonts w:ascii="Wigrum Light" w:hAnsi="Wigrum Light" w:cs="Calibri"/>
                <w:sz w:val="16"/>
                <w:szCs w:val="16"/>
              </w:rPr>
            </w:pPr>
          </w:p>
        </w:tc>
        <w:tc>
          <w:tcPr>
            <w:tcW w:w="1482" w:type="dxa"/>
            <w:shd w:val="clear" w:color="auto" w:fill="auto"/>
          </w:tcPr>
          <w:p w:rsidR="0051329A" w:rsidRPr="0051329A" w:rsidRDefault="0051329A" w:rsidP="006E3337">
            <w:pPr>
              <w:rPr>
                <w:rFonts w:ascii="Wigrum Light" w:hAnsi="Wigrum Light" w:cs="Calibri"/>
                <w:sz w:val="16"/>
                <w:szCs w:val="16"/>
              </w:rPr>
            </w:pPr>
          </w:p>
        </w:tc>
        <w:tc>
          <w:tcPr>
            <w:tcW w:w="1939" w:type="dxa"/>
            <w:shd w:val="clear" w:color="auto" w:fill="auto"/>
          </w:tcPr>
          <w:p w:rsidR="0051329A" w:rsidRPr="0051329A" w:rsidRDefault="0051329A" w:rsidP="006E3337">
            <w:pPr>
              <w:rPr>
                <w:rFonts w:ascii="Wigrum Light" w:hAnsi="Wigrum Light" w:cs="Calibri"/>
                <w:sz w:val="16"/>
                <w:szCs w:val="16"/>
              </w:rPr>
            </w:pPr>
          </w:p>
          <w:p w:rsidR="0051329A" w:rsidRPr="0051329A" w:rsidRDefault="0051329A" w:rsidP="006E3337">
            <w:pPr>
              <w:rPr>
                <w:rFonts w:ascii="Wigrum Light" w:hAnsi="Wigrum Light" w:cs="Calibri"/>
                <w:sz w:val="16"/>
                <w:szCs w:val="16"/>
              </w:rPr>
            </w:pPr>
          </w:p>
        </w:tc>
      </w:tr>
      <w:tr w:rsidR="0051329A" w:rsidRPr="0051329A" w:rsidTr="006E3337">
        <w:tc>
          <w:tcPr>
            <w:tcW w:w="2901" w:type="dxa"/>
            <w:shd w:val="clear" w:color="auto" w:fill="auto"/>
          </w:tcPr>
          <w:p w:rsidR="0051329A" w:rsidRPr="0051329A" w:rsidRDefault="0051329A" w:rsidP="006E3337">
            <w:pPr>
              <w:rPr>
                <w:rFonts w:ascii="Wigrum Light" w:hAnsi="Wigrum Light" w:cs="Calibri"/>
                <w:sz w:val="16"/>
                <w:szCs w:val="16"/>
              </w:rPr>
            </w:pPr>
          </w:p>
        </w:tc>
        <w:tc>
          <w:tcPr>
            <w:tcW w:w="2964" w:type="dxa"/>
            <w:shd w:val="clear" w:color="auto" w:fill="auto"/>
          </w:tcPr>
          <w:p w:rsidR="0051329A" w:rsidRPr="0051329A" w:rsidRDefault="0051329A" w:rsidP="006E3337">
            <w:pPr>
              <w:rPr>
                <w:rFonts w:ascii="Wigrum Light" w:hAnsi="Wigrum Light" w:cs="Calibri"/>
                <w:sz w:val="16"/>
                <w:szCs w:val="16"/>
              </w:rPr>
            </w:pPr>
          </w:p>
        </w:tc>
        <w:tc>
          <w:tcPr>
            <w:tcW w:w="1482" w:type="dxa"/>
            <w:shd w:val="clear" w:color="auto" w:fill="auto"/>
          </w:tcPr>
          <w:p w:rsidR="0051329A" w:rsidRPr="0051329A" w:rsidRDefault="0051329A" w:rsidP="006E3337">
            <w:pPr>
              <w:rPr>
                <w:rFonts w:ascii="Wigrum Light" w:hAnsi="Wigrum Light" w:cs="Calibri"/>
                <w:sz w:val="16"/>
                <w:szCs w:val="16"/>
              </w:rPr>
            </w:pPr>
          </w:p>
        </w:tc>
        <w:tc>
          <w:tcPr>
            <w:tcW w:w="1939" w:type="dxa"/>
            <w:shd w:val="clear" w:color="auto" w:fill="auto"/>
          </w:tcPr>
          <w:p w:rsidR="0051329A" w:rsidRPr="0051329A" w:rsidRDefault="0051329A" w:rsidP="006E3337">
            <w:pPr>
              <w:rPr>
                <w:rFonts w:ascii="Wigrum Light" w:hAnsi="Wigrum Light" w:cs="Calibri"/>
                <w:sz w:val="16"/>
                <w:szCs w:val="16"/>
              </w:rPr>
            </w:pPr>
          </w:p>
          <w:p w:rsidR="0051329A" w:rsidRPr="0051329A" w:rsidRDefault="0051329A" w:rsidP="006E3337">
            <w:pPr>
              <w:rPr>
                <w:rFonts w:ascii="Wigrum Light" w:hAnsi="Wigrum Light" w:cs="Calibri"/>
                <w:sz w:val="16"/>
                <w:szCs w:val="16"/>
              </w:rPr>
            </w:pPr>
          </w:p>
        </w:tc>
      </w:tr>
    </w:tbl>
    <w:p w:rsidR="0051329A" w:rsidRPr="0051329A" w:rsidRDefault="0051329A" w:rsidP="0051329A">
      <w:pPr>
        <w:rPr>
          <w:rFonts w:ascii="Wigrum Light" w:hAnsi="Wigrum Light" w:cs="Calibri"/>
          <w:sz w:val="16"/>
          <w:szCs w:val="16"/>
        </w:rPr>
      </w:pPr>
    </w:p>
    <w:p w:rsidR="0051329A" w:rsidRPr="0051329A" w:rsidRDefault="0051329A" w:rsidP="0051329A">
      <w:pPr>
        <w:rPr>
          <w:rFonts w:ascii="Wigrum Light" w:hAnsi="Wigrum Light" w:cstheme="minorHAnsi"/>
          <w:sz w:val="28"/>
          <w:szCs w:val="28"/>
        </w:rPr>
      </w:pPr>
      <w:r w:rsidRPr="0051329A">
        <w:rPr>
          <w:rFonts w:ascii="Wigrum Light" w:hAnsi="Wigrum Light" w:cstheme="minorHAnsi"/>
          <w:sz w:val="28"/>
          <w:szCs w:val="28"/>
        </w:rPr>
        <w:t xml:space="preserve">___________          </w:t>
      </w:r>
      <w:r w:rsidRPr="0051329A">
        <w:rPr>
          <w:rFonts w:ascii="Wigrum Light" w:hAnsi="Wigrum Light" w:cstheme="minorHAnsi"/>
          <w:sz w:val="28"/>
          <w:szCs w:val="28"/>
        </w:rPr>
        <w:tab/>
        <w:t xml:space="preserve">__________ </w:t>
      </w:r>
    </w:p>
    <w:p w:rsidR="0051329A" w:rsidRPr="0051329A" w:rsidRDefault="0051329A" w:rsidP="0051329A">
      <w:pPr>
        <w:rPr>
          <w:rFonts w:ascii="Wigrum Light" w:hAnsi="Wigrum Light" w:cstheme="minorHAnsi"/>
          <w:sz w:val="20"/>
        </w:rPr>
      </w:pPr>
      <w:r w:rsidRPr="0051329A">
        <w:rPr>
          <w:rFonts w:ascii="Wigrum Light" w:hAnsi="Wigrum Light" w:cstheme="minorHAnsi"/>
          <w:sz w:val="20"/>
        </w:rPr>
        <w:t xml:space="preserve">(sted)                                     </w:t>
      </w:r>
      <w:r w:rsidRPr="0051329A">
        <w:rPr>
          <w:rFonts w:ascii="Wigrum Light" w:hAnsi="Wigrum Light" w:cstheme="minorHAnsi"/>
          <w:sz w:val="20"/>
        </w:rPr>
        <w:tab/>
        <w:t>(dato)</w:t>
      </w:r>
    </w:p>
    <w:p w:rsidR="0051329A" w:rsidRPr="0051329A" w:rsidRDefault="0051329A" w:rsidP="0051329A">
      <w:pPr>
        <w:rPr>
          <w:rFonts w:ascii="Wigrum Light" w:hAnsi="Wigrum Light" w:cstheme="minorHAnsi"/>
          <w:b/>
          <w:bCs/>
        </w:rPr>
      </w:pPr>
    </w:p>
    <w:p w:rsidR="0051329A" w:rsidRPr="0051329A" w:rsidRDefault="0051329A" w:rsidP="0051329A">
      <w:pPr>
        <w:rPr>
          <w:rFonts w:ascii="Wigrum Light" w:hAnsi="Wigrum Light" w:cs="Calibri"/>
          <w:sz w:val="22"/>
          <w:szCs w:val="22"/>
        </w:rPr>
      </w:pPr>
    </w:p>
    <w:p w:rsidR="0051329A" w:rsidRDefault="0051329A" w:rsidP="0051329A">
      <w:pPr>
        <w:rPr>
          <w:rFonts w:ascii="Wigrum Light" w:hAnsi="Wigrum Light" w:cs="Calibri"/>
          <w:sz w:val="22"/>
          <w:szCs w:val="22"/>
        </w:rPr>
      </w:pPr>
    </w:p>
    <w:p w:rsidR="0051329A" w:rsidRPr="0051329A" w:rsidRDefault="0051329A" w:rsidP="0051329A">
      <w:pPr>
        <w:rPr>
          <w:rFonts w:ascii="Wigrum Light" w:hAnsi="Wigrum Light" w:cs="Calibri"/>
          <w:sz w:val="22"/>
          <w:szCs w:val="22"/>
        </w:rPr>
      </w:pPr>
      <w:r w:rsidRPr="0051329A">
        <w:rPr>
          <w:rFonts w:ascii="Wigrum Light" w:hAnsi="Wigrum Light" w:cs="Calibri"/>
          <w:sz w:val="22"/>
          <w:szCs w:val="22"/>
        </w:rPr>
        <w:t>_______________________</w:t>
      </w:r>
      <w:r>
        <w:rPr>
          <w:rFonts w:ascii="Wigrum Light" w:hAnsi="Wigrum Light" w:cs="Calibri"/>
          <w:sz w:val="22"/>
          <w:szCs w:val="22"/>
        </w:rPr>
        <w:t xml:space="preserve">________            </w:t>
      </w:r>
      <w:r w:rsidRPr="0051329A">
        <w:rPr>
          <w:rFonts w:ascii="Wigrum Light" w:hAnsi="Wigrum Light" w:cs="Calibri"/>
          <w:sz w:val="22"/>
          <w:szCs w:val="22"/>
        </w:rPr>
        <w:t>______________________________</w:t>
      </w:r>
    </w:p>
    <w:p w:rsidR="0051329A" w:rsidRPr="0051329A" w:rsidRDefault="0051329A" w:rsidP="0051329A">
      <w:pPr>
        <w:rPr>
          <w:rFonts w:ascii="Wigrum Light" w:hAnsi="Wigrum Light" w:cs="Calibri"/>
          <w:sz w:val="22"/>
          <w:szCs w:val="22"/>
        </w:rPr>
      </w:pPr>
      <w:r w:rsidRPr="0051329A">
        <w:rPr>
          <w:rFonts w:ascii="Wigrum Light" w:hAnsi="Wigrum Light" w:cs="Calibri"/>
          <w:sz w:val="22"/>
          <w:szCs w:val="22"/>
        </w:rPr>
        <w:t xml:space="preserve">              Forslagstillers navn                                                                  </w:t>
      </w:r>
      <w:r>
        <w:rPr>
          <w:rFonts w:ascii="Wigrum Light" w:hAnsi="Wigrum Light" w:cs="Calibri"/>
          <w:sz w:val="22"/>
          <w:szCs w:val="22"/>
        </w:rPr>
        <w:tab/>
      </w:r>
      <w:r w:rsidRPr="0051329A">
        <w:rPr>
          <w:rFonts w:ascii="Wigrum Light" w:hAnsi="Wigrum Light" w:cs="Calibri"/>
          <w:sz w:val="22"/>
          <w:szCs w:val="22"/>
        </w:rPr>
        <w:t>Adresse</w:t>
      </w:r>
    </w:p>
    <w:p w:rsidR="0051329A" w:rsidRPr="0051329A" w:rsidRDefault="0051329A" w:rsidP="0051329A">
      <w:pPr>
        <w:rPr>
          <w:rFonts w:ascii="Wigrum Light" w:hAnsi="Wigrum Light" w:cs="Calibri"/>
          <w:sz w:val="22"/>
          <w:szCs w:val="22"/>
        </w:rPr>
      </w:pPr>
    </w:p>
    <w:p w:rsidR="0051329A" w:rsidRPr="0051329A" w:rsidRDefault="0051329A" w:rsidP="0051329A">
      <w:pPr>
        <w:rPr>
          <w:rFonts w:ascii="Wigrum Light" w:hAnsi="Wigrum Light" w:cs="Calibri"/>
          <w:sz w:val="22"/>
          <w:szCs w:val="22"/>
        </w:rPr>
      </w:pPr>
    </w:p>
    <w:p w:rsidR="0051329A" w:rsidRPr="0051329A" w:rsidRDefault="0051329A" w:rsidP="0051329A">
      <w:pPr>
        <w:rPr>
          <w:rFonts w:ascii="Wigrum Light" w:hAnsi="Wigrum Light" w:cs="Calibri"/>
          <w:sz w:val="22"/>
          <w:szCs w:val="22"/>
        </w:rPr>
      </w:pPr>
    </w:p>
    <w:p w:rsidR="00C72A17" w:rsidRPr="0051329A" w:rsidRDefault="0051329A" w:rsidP="0051329A">
      <w:pPr>
        <w:rPr>
          <w:rFonts w:ascii="Calibri" w:hAnsi="Calibri" w:cs="Calibri"/>
          <w:sz w:val="18"/>
          <w:szCs w:val="32"/>
        </w:rPr>
      </w:pPr>
      <w:r w:rsidRPr="0051329A">
        <w:rPr>
          <w:rFonts w:ascii="Wigrum Light" w:hAnsi="Wigrum Light" w:cs="Calibri"/>
          <w:sz w:val="28"/>
          <w:szCs w:val="28"/>
        </w:rPr>
        <w:t>Skjema sendes til</w:t>
      </w:r>
      <w:r w:rsidR="005F7608" w:rsidRPr="005F7608">
        <w:t xml:space="preserve"> </w:t>
      </w:r>
      <w:hyperlink r:id="rId8" w:history="1">
        <w:r w:rsidR="005F7608" w:rsidRPr="001A316F">
          <w:rPr>
            <w:rStyle w:val="Hyperkobling"/>
            <w:rFonts w:cs="Calibri"/>
            <w:sz w:val="28"/>
            <w:szCs w:val="28"/>
          </w:rPr>
          <w:t>erik.huso@fanasparebank.no</w:t>
        </w:r>
      </w:hyperlink>
      <w:r w:rsidR="005F7608">
        <w:rPr>
          <w:rFonts w:ascii="Wigrum Light" w:hAnsi="Wigrum Light" w:cs="Calibri"/>
          <w:sz w:val="28"/>
          <w:szCs w:val="28"/>
        </w:rPr>
        <w:t xml:space="preserve"> </w:t>
      </w:r>
      <w:r w:rsidRPr="0051329A">
        <w:rPr>
          <w:rFonts w:ascii="Wigrum Light" w:hAnsi="Wigrum Light" w:cs="Calibri"/>
          <w:sz w:val="28"/>
          <w:szCs w:val="28"/>
        </w:rPr>
        <w:t>eller lever</w:t>
      </w:r>
      <w:r w:rsidR="00B36A49">
        <w:rPr>
          <w:rFonts w:ascii="Wigrum Light" w:hAnsi="Wigrum Light" w:cs="Calibri"/>
          <w:sz w:val="28"/>
          <w:szCs w:val="28"/>
        </w:rPr>
        <w:t>es på en av våre filialer innen</w:t>
      </w:r>
      <w:r w:rsidR="005F7608">
        <w:rPr>
          <w:rFonts w:ascii="Wigrum Light" w:hAnsi="Wigrum Light" w:cs="Calibri"/>
          <w:sz w:val="28"/>
          <w:szCs w:val="28"/>
        </w:rPr>
        <w:t xml:space="preserve"> 3. februar 2022</w:t>
      </w:r>
      <w:r w:rsidRPr="0051329A">
        <w:rPr>
          <w:rFonts w:ascii="Wigrum Light" w:hAnsi="Wigrum Light" w:cs="Calibri"/>
          <w:sz w:val="28"/>
          <w:szCs w:val="28"/>
        </w:rPr>
        <w:t>. </w:t>
      </w:r>
      <w:r w:rsidR="006D3EBF">
        <w:rPr>
          <w:noProof/>
        </w:rPr>
        <w:t xml:space="preserve"> </w:t>
      </w:r>
      <w:r w:rsidR="00AB25D3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-365125</wp:posOffset>
                </wp:positionH>
                <wp:positionV relativeFrom="page">
                  <wp:posOffset>345186</wp:posOffset>
                </wp:positionV>
                <wp:extent cx="1107292" cy="318052"/>
                <wp:effectExtent l="0" t="0" r="0" b="6350"/>
                <wp:wrapNone/>
                <wp:docPr id="45" name="Rektangel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7292" cy="318052"/>
                        </a:xfrm>
                        <a:prstGeom prst="rect">
                          <a:avLst/>
                        </a:prstGeom>
                        <a:blipFill>
                          <a:blip r:embed="rId9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47819B" id="Rektangel 45" o:spid="_x0000_s1026" style="position:absolute;margin-left:-28.75pt;margin-top:27.2pt;width:87.2pt;height:25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" stroked="f" strokeweight="1pt">
                <v:fill r:id="rId10" o:title="" recolor="t" rotate="t" type="frame"/>
                <w10:wrap anchory="page"/>
              </v:rect>
            </w:pict>
          </mc:Fallback>
        </mc:AlternateContent>
      </w:r>
      <w:r w:rsidR="00AB25D3">
        <w:rPr>
          <w:noProof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>
                <wp:simplePos x="0" y="0"/>
                <wp:positionH relativeFrom="column">
                  <wp:posOffset>-3540125</wp:posOffset>
                </wp:positionH>
                <wp:positionV relativeFrom="page">
                  <wp:posOffset>-2227580</wp:posOffset>
                </wp:positionV>
                <wp:extent cx="5759450" cy="4100195"/>
                <wp:effectExtent l="0" t="0" r="0" b="0"/>
                <wp:wrapNone/>
                <wp:docPr id="40" name="Rektangel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9450" cy="4100195"/>
                        </a:xfrm>
                        <a:prstGeom prst="rect">
                          <a:avLst/>
                        </a:prstGeom>
                        <a:blipFill dpi="0"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9CDD11" id="Rektangel 40" o:spid="_x0000_s1026" style="position:absolute;margin-left:-278.75pt;margin-top:-175.4pt;width:453.5pt;height:322.85pt;z-index:-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" stroked="f" strokeweight="1pt">
                <v:fill r:id="rId12" o:title="" recolor="t" rotate="t" type="frame"/>
                <w10:wrap anchory="page"/>
              </v:rect>
            </w:pict>
          </mc:Fallback>
        </mc:AlternateContent>
      </w:r>
    </w:p>
    <w:sectPr w:rsidR="00C72A17" w:rsidRPr="0051329A" w:rsidSect="000C6203">
      <w:headerReference w:type="default" r:id="rId13"/>
      <w:footerReference w:type="default" r:id="rId14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1329A" w:rsidRDefault="0051329A" w:rsidP="007F00A3">
      <w:r>
        <w:separator/>
      </w:r>
    </w:p>
  </w:endnote>
  <w:endnote w:type="continuationSeparator" w:id="0">
    <w:p w:rsidR="0051329A" w:rsidRDefault="0051329A" w:rsidP="007F00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4711BDD-3866-4C42-A08F-489F61DDF54B}"/>
    <w:embedBold r:id="rId2" w:fontKey="{E419406C-44FC-49DB-BA76-4B653827EA6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AB66C547-2C0B-45F3-AF4E-0D3AD164BD9A}"/>
    <w:embedItalic r:id="rId4" w:fontKey="{F9EB8C0D-F6D3-4FFE-B781-8288415C954E}"/>
  </w:font>
  <w:font w:name="Wigrum">
    <w:panose1 w:val="020000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BCD4490A-49AE-46F1-9486-0B55911B0BF0}"/>
    <w:embedItalic r:id="rId6" w:fontKey="{50F9CD61-2C78-4D27-92FE-B6387006B426}"/>
  </w:font>
  <w:font w:name="Wigrum Light">
    <w:panose1 w:val="020000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A54C69AC-C892-43B5-87DC-F50B7CC310B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1635" w:rsidRDefault="00631FBA">
    <w:pPr>
      <w:pStyle w:val="Bunntekst"/>
      <w:jc w:val="right"/>
    </w:pPr>
    <w:r>
      <w:t>Sist oppdatert -</w:t>
    </w:r>
    <w:r w:rsidR="00384F70">
      <w:t xml:space="preserve"> 20.11.2018</w:t>
    </w:r>
    <w:r>
      <w:tab/>
    </w:r>
    <w:r>
      <w:tab/>
    </w:r>
    <w:sdt>
      <w:sdtPr>
        <w:id w:val="-309941615"/>
        <w:docPartObj>
          <w:docPartGallery w:val="Page Numbers (Bottom of Page)"/>
          <w:docPartUnique/>
        </w:docPartObj>
      </w:sdtPr>
      <w:sdtEndPr/>
      <w:sdtContent>
        <w:sdt>
          <w:sdtPr>
            <w:id w:val="-1769616900"/>
            <w:docPartObj>
              <w:docPartGallery w:val="Page Numbers (Top of Page)"/>
              <w:docPartUnique/>
            </w:docPartObj>
          </w:sdtPr>
          <w:sdtEndPr/>
          <w:sdtContent>
            <w:r w:rsidR="00761635">
              <w:t xml:space="preserve">Side </w:t>
            </w:r>
            <w:r w:rsidR="00761635">
              <w:rPr>
                <w:b/>
                <w:bCs/>
                <w:sz w:val="24"/>
                <w:szCs w:val="24"/>
              </w:rPr>
              <w:fldChar w:fldCharType="begin"/>
            </w:r>
            <w:r w:rsidR="00761635">
              <w:rPr>
                <w:b/>
                <w:bCs/>
              </w:rPr>
              <w:instrText>PAGE</w:instrText>
            </w:r>
            <w:r w:rsidR="00761635">
              <w:rPr>
                <w:b/>
                <w:bCs/>
                <w:sz w:val="24"/>
                <w:szCs w:val="24"/>
              </w:rPr>
              <w:fldChar w:fldCharType="separate"/>
            </w:r>
            <w:r w:rsidR="0051329A">
              <w:rPr>
                <w:b/>
                <w:bCs/>
                <w:noProof/>
              </w:rPr>
              <w:t>3</w:t>
            </w:r>
            <w:r w:rsidR="00761635">
              <w:rPr>
                <w:b/>
                <w:bCs/>
                <w:sz w:val="24"/>
                <w:szCs w:val="24"/>
              </w:rPr>
              <w:fldChar w:fldCharType="end"/>
            </w:r>
            <w:r w:rsidR="00761635">
              <w:t xml:space="preserve"> av </w:t>
            </w:r>
            <w:r w:rsidR="00761635">
              <w:rPr>
                <w:b/>
                <w:bCs/>
                <w:sz w:val="24"/>
                <w:szCs w:val="24"/>
              </w:rPr>
              <w:fldChar w:fldCharType="begin"/>
            </w:r>
            <w:r w:rsidR="00761635">
              <w:rPr>
                <w:b/>
                <w:bCs/>
              </w:rPr>
              <w:instrText>NUMPAGES</w:instrText>
            </w:r>
            <w:r w:rsidR="00761635">
              <w:rPr>
                <w:b/>
                <w:bCs/>
                <w:sz w:val="24"/>
                <w:szCs w:val="24"/>
              </w:rPr>
              <w:fldChar w:fldCharType="separate"/>
            </w:r>
            <w:r w:rsidR="0051329A">
              <w:rPr>
                <w:b/>
                <w:bCs/>
                <w:noProof/>
              </w:rPr>
              <w:t>3</w:t>
            </w:r>
            <w:r w:rsidR="00761635">
              <w:rPr>
                <w:b/>
                <w:bCs/>
                <w:sz w:val="24"/>
                <w:szCs w:val="24"/>
              </w:rPr>
              <w:fldChar w:fldCharType="end"/>
            </w:r>
          </w:sdtContent>
        </w:sdt>
      </w:sdtContent>
    </w:sdt>
  </w:p>
  <w:p w:rsidR="007F00A3" w:rsidRDefault="007F00A3" w:rsidP="007F00A3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1329A" w:rsidRDefault="0051329A" w:rsidP="007F00A3">
      <w:r>
        <w:separator/>
      </w:r>
    </w:p>
  </w:footnote>
  <w:footnote w:type="continuationSeparator" w:id="0">
    <w:p w:rsidR="0051329A" w:rsidRDefault="0051329A" w:rsidP="007F00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677E" w:rsidRDefault="00116FC8" w:rsidP="00742116">
    <w:pPr>
      <w:pStyle w:val="Topptekst"/>
      <w:tabs>
        <w:tab w:val="clear" w:pos="4536"/>
        <w:tab w:val="clear" w:pos="9072"/>
        <w:tab w:val="left" w:pos="2033"/>
      </w:tabs>
    </w:pPr>
    <w:sdt>
      <w:sdtPr>
        <w:alias w:val="Tittel"/>
        <w:tag w:val=""/>
        <w:id w:val="-1957177768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C72A17">
          <w:t>Dokumenttittel</w:t>
        </w:r>
      </w:sdtContent>
    </w:sdt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0C2EF1"/>
    <w:multiLevelType w:val="multilevel"/>
    <w:tmpl w:val="098ED9FC"/>
    <w:lvl w:ilvl="0">
      <w:start w:val="1"/>
      <w:numFmt w:val="decimal"/>
      <w:pStyle w:val="Overskrift1"/>
      <w:lvlText w:val="%1"/>
      <w:lvlJc w:val="left"/>
      <w:pPr>
        <w:ind w:left="432" w:hanging="432"/>
      </w:pPr>
      <w:rPr>
        <w:rFonts w:hint="default"/>
        <w:spacing w:val="0"/>
        <w14:numSpacing w14:val="default"/>
      </w:rPr>
    </w:lvl>
    <w:lvl w:ilvl="1">
      <w:start w:val="1"/>
      <w:numFmt w:val="decimal"/>
      <w:pStyle w:val="Overskrift2"/>
      <w:lvlText w:val="%1.%2"/>
      <w:lvlJc w:val="left"/>
      <w:pPr>
        <w:ind w:left="576" w:hanging="576"/>
      </w:pPr>
    </w:lvl>
    <w:lvl w:ilvl="2">
      <w:start w:val="1"/>
      <w:numFmt w:val="decimal"/>
      <w:pStyle w:val="Overskrift3"/>
      <w:lvlText w:val="%1.%2.%3"/>
      <w:lvlJc w:val="left"/>
      <w:pPr>
        <w:ind w:left="720" w:hanging="720"/>
      </w:pPr>
    </w:lvl>
    <w:lvl w:ilvl="3">
      <w:start w:val="1"/>
      <w:numFmt w:val="decimal"/>
      <w:pStyle w:val="Overskrift4"/>
      <w:lvlText w:val="%1.%2.%3.%4"/>
      <w:lvlJc w:val="left"/>
      <w:pPr>
        <w:ind w:left="864" w:hanging="864"/>
      </w:pPr>
    </w:lvl>
    <w:lvl w:ilvl="4">
      <w:start w:val="1"/>
      <w:numFmt w:val="decimal"/>
      <w:pStyle w:val="Overskrift5"/>
      <w:lvlText w:val="%1.%2.%3.%4.%5"/>
      <w:lvlJc w:val="left"/>
      <w:pPr>
        <w:ind w:left="1008" w:hanging="1008"/>
      </w:pPr>
    </w:lvl>
    <w:lvl w:ilvl="5">
      <w:start w:val="1"/>
      <w:numFmt w:val="decimal"/>
      <w:pStyle w:val="Oversk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Oversk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Oversk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Overskrift9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655E1E01"/>
    <w:multiLevelType w:val="hybridMultilevel"/>
    <w:tmpl w:val="AD82F7DE"/>
    <w:lvl w:ilvl="0" w:tplc="C2E6746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B1720ED"/>
    <w:multiLevelType w:val="multilevel"/>
    <w:tmpl w:val="04140025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  <w:spacing w:val="0"/>
        <w14:numSpacing w14:val="default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7B3F7CF5"/>
    <w:multiLevelType w:val="hybridMultilevel"/>
    <w:tmpl w:val="2EBA1776"/>
    <w:lvl w:ilvl="0" w:tplc="D200DA1C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attachedTemplate r:id="rId1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329A"/>
    <w:rsid w:val="000C6203"/>
    <w:rsid w:val="000F74F4"/>
    <w:rsid w:val="00116FC8"/>
    <w:rsid w:val="00124D30"/>
    <w:rsid w:val="00141B45"/>
    <w:rsid w:val="001553DD"/>
    <w:rsid w:val="00170749"/>
    <w:rsid w:val="001E655F"/>
    <w:rsid w:val="00214D58"/>
    <w:rsid w:val="002B2575"/>
    <w:rsid w:val="002D0674"/>
    <w:rsid w:val="00337A7E"/>
    <w:rsid w:val="00365762"/>
    <w:rsid w:val="00384F70"/>
    <w:rsid w:val="003978D6"/>
    <w:rsid w:val="004D3D61"/>
    <w:rsid w:val="0050128E"/>
    <w:rsid w:val="00506E59"/>
    <w:rsid w:val="0051329A"/>
    <w:rsid w:val="005F7608"/>
    <w:rsid w:val="00615770"/>
    <w:rsid w:val="006163D7"/>
    <w:rsid w:val="00631FBA"/>
    <w:rsid w:val="006D3EBF"/>
    <w:rsid w:val="007125DB"/>
    <w:rsid w:val="0074024E"/>
    <w:rsid w:val="00742116"/>
    <w:rsid w:val="00761635"/>
    <w:rsid w:val="007853A3"/>
    <w:rsid w:val="007A27A4"/>
    <w:rsid w:val="007D5FF9"/>
    <w:rsid w:val="007F00A3"/>
    <w:rsid w:val="009375E0"/>
    <w:rsid w:val="00997D18"/>
    <w:rsid w:val="009C72B3"/>
    <w:rsid w:val="009E4A92"/>
    <w:rsid w:val="00A2677E"/>
    <w:rsid w:val="00A51BE9"/>
    <w:rsid w:val="00A831D1"/>
    <w:rsid w:val="00AB25D3"/>
    <w:rsid w:val="00AC0041"/>
    <w:rsid w:val="00B16FE7"/>
    <w:rsid w:val="00B36A49"/>
    <w:rsid w:val="00B434BD"/>
    <w:rsid w:val="00B827A9"/>
    <w:rsid w:val="00C325E1"/>
    <w:rsid w:val="00C42D73"/>
    <w:rsid w:val="00C72A17"/>
    <w:rsid w:val="00C84B2C"/>
    <w:rsid w:val="00CE0EFB"/>
    <w:rsid w:val="00D73075"/>
    <w:rsid w:val="00D85CB8"/>
    <w:rsid w:val="00DB4733"/>
    <w:rsid w:val="00E4062A"/>
    <w:rsid w:val="00E60174"/>
    <w:rsid w:val="00E87220"/>
    <w:rsid w:val="00EC4881"/>
    <w:rsid w:val="00F53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3B31D018"/>
  <w15:chartTrackingRefBased/>
  <w15:docId w15:val="{020E5F99-5C14-4F98-85B4-2C90F7174B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1329A"/>
    <w:pPr>
      <w:spacing w:after="0" w:line="240" w:lineRule="auto"/>
    </w:pPr>
    <w:rPr>
      <w:rFonts w:ascii="Times" w:eastAsia="Times New Roman" w:hAnsi="Times" w:cs="Times"/>
      <w:sz w:val="24"/>
      <w:szCs w:val="20"/>
      <w:lang w:eastAsia="nb-NO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CE0EFB"/>
    <w:pPr>
      <w:keepNext/>
      <w:keepLines/>
      <w:numPr>
        <w:numId w:val="2"/>
      </w:numPr>
      <w:pBdr>
        <w:left w:val="single" w:sz="18" w:space="10" w:color="FF8500"/>
      </w:pBdr>
      <w:spacing w:before="480" w:after="240" w:line="360" w:lineRule="auto"/>
      <w:outlineLvl w:val="0"/>
    </w:pPr>
    <w:rPr>
      <w:rFonts w:ascii="Wigrum" w:eastAsiaTheme="majorEastAsia" w:hAnsi="Wigrum" w:cstheme="majorBidi"/>
      <w:color w:val="383838"/>
      <w:sz w:val="28"/>
      <w:szCs w:val="24"/>
      <w:lang w:eastAsia="en-US"/>
    </w:rPr>
  </w:style>
  <w:style w:type="paragraph" w:styleId="Overskrift2">
    <w:name w:val="heading 2"/>
    <w:basedOn w:val="Overskrift1"/>
    <w:next w:val="Normal"/>
    <w:link w:val="Overskrift2Tegn"/>
    <w:uiPriority w:val="9"/>
    <w:unhideWhenUsed/>
    <w:qFormat/>
    <w:rsid w:val="00CE0EFB"/>
    <w:pPr>
      <w:numPr>
        <w:ilvl w:val="1"/>
      </w:numPr>
      <w:pBdr>
        <w:top w:val="single" w:sz="8" w:space="10" w:color="E6E6E6"/>
        <w:left w:val="none" w:sz="0" w:space="0" w:color="auto"/>
        <w:bottom w:val="single" w:sz="8" w:space="10" w:color="E6E6E6"/>
      </w:pBdr>
      <w:outlineLvl w:val="1"/>
    </w:pPr>
    <w:rPr>
      <w:sz w:val="22"/>
    </w:rPr>
  </w:style>
  <w:style w:type="paragraph" w:styleId="Overskrift3">
    <w:name w:val="heading 3"/>
    <w:basedOn w:val="Overskrift2"/>
    <w:next w:val="Normal"/>
    <w:link w:val="Overskrift3Tegn"/>
    <w:uiPriority w:val="9"/>
    <w:unhideWhenUsed/>
    <w:qFormat/>
    <w:rsid w:val="00B434BD"/>
    <w:pPr>
      <w:numPr>
        <w:ilvl w:val="2"/>
      </w:numPr>
      <w:pBdr>
        <w:top w:val="none" w:sz="0" w:space="0" w:color="auto"/>
        <w:bottom w:val="none" w:sz="0" w:space="0" w:color="auto"/>
      </w:pBdr>
      <w:spacing w:before="280"/>
      <w:outlineLvl w:val="2"/>
    </w:pPr>
    <w:rPr>
      <w:sz w:val="20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rsid w:val="004D3D61"/>
    <w:pPr>
      <w:keepNext/>
      <w:keepLines/>
      <w:numPr>
        <w:ilvl w:val="3"/>
        <w:numId w:val="2"/>
      </w:numPr>
      <w:spacing w:before="40" w:line="360" w:lineRule="auto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  <w:sz w:val="22"/>
      <w:szCs w:val="22"/>
      <w:lang w:eastAsia="en-US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4D3D61"/>
    <w:pPr>
      <w:keepNext/>
      <w:keepLines/>
      <w:numPr>
        <w:ilvl w:val="4"/>
        <w:numId w:val="2"/>
      </w:numPr>
      <w:spacing w:before="40" w:line="360" w:lineRule="auto"/>
      <w:outlineLvl w:val="4"/>
    </w:pPr>
    <w:rPr>
      <w:rFonts w:asciiTheme="majorHAnsi" w:eastAsiaTheme="majorEastAsia" w:hAnsiTheme="majorHAnsi" w:cstheme="majorBidi"/>
      <w:color w:val="2E74B5" w:themeColor="accent1" w:themeShade="BF"/>
      <w:sz w:val="22"/>
      <w:szCs w:val="22"/>
      <w:lang w:eastAsia="en-US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4D3D61"/>
    <w:pPr>
      <w:keepNext/>
      <w:keepLines/>
      <w:numPr>
        <w:ilvl w:val="5"/>
        <w:numId w:val="2"/>
      </w:numPr>
      <w:spacing w:before="40" w:line="360" w:lineRule="auto"/>
      <w:outlineLvl w:val="5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eastAsia="en-US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4D3D61"/>
    <w:pPr>
      <w:keepNext/>
      <w:keepLines/>
      <w:numPr>
        <w:ilvl w:val="6"/>
        <w:numId w:val="2"/>
      </w:numPr>
      <w:spacing w:before="40" w:line="360" w:lineRule="auto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eastAsia="en-US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4D3D61"/>
    <w:pPr>
      <w:keepNext/>
      <w:keepLines/>
      <w:numPr>
        <w:ilvl w:val="7"/>
        <w:numId w:val="2"/>
      </w:numPr>
      <w:spacing w:before="40" w:line="360" w:lineRule="auto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en-US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4D3D61"/>
    <w:pPr>
      <w:keepNext/>
      <w:keepLines/>
      <w:numPr>
        <w:ilvl w:val="8"/>
        <w:numId w:val="2"/>
      </w:numPr>
      <w:spacing w:before="40" w:line="360" w:lineRule="auto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en-US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ittel">
    <w:name w:val="Title"/>
    <w:basedOn w:val="Normal"/>
    <w:next w:val="Normal"/>
    <w:link w:val="TittelTegn"/>
    <w:uiPriority w:val="10"/>
    <w:qFormat/>
    <w:rsid w:val="0051329A"/>
    <w:pPr>
      <w:spacing w:before="360" w:after="400"/>
      <w:jc w:val="center"/>
    </w:pPr>
    <w:rPr>
      <w:rFonts w:ascii="Wigrum Light" w:eastAsiaTheme="minorHAnsi" w:hAnsi="Wigrum Light" w:cstheme="minorBidi"/>
      <w:color w:val="383838"/>
      <w:sz w:val="88"/>
      <w:szCs w:val="88"/>
      <w:lang w:eastAsia="en-US"/>
    </w:rPr>
  </w:style>
  <w:style w:type="character" w:customStyle="1" w:styleId="TittelTegn">
    <w:name w:val="Tittel Tegn"/>
    <w:basedOn w:val="Standardskriftforavsnitt"/>
    <w:link w:val="Tittel"/>
    <w:uiPriority w:val="10"/>
    <w:rsid w:val="0051329A"/>
    <w:rPr>
      <w:rFonts w:ascii="Wigrum Light" w:hAnsi="Wigrum Light"/>
      <w:color w:val="383838"/>
      <w:sz w:val="88"/>
      <w:szCs w:val="88"/>
    </w:rPr>
  </w:style>
  <w:style w:type="paragraph" w:styleId="Topptekst">
    <w:name w:val="header"/>
    <w:basedOn w:val="Normal"/>
    <w:link w:val="TopptekstTegn"/>
    <w:uiPriority w:val="99"/>
    <w:unhideWhenUsed/>
    <w:rsid w:val="007F00A3"/>
    <w:pPr>
      <w:tabs>
        <w:tab w:val="center" w:pos="4536"/>
        <w:tab w:val="right" w:pos="9072"/>
      </w:tabs>
    </w:pPr>
    <w:rPr>
      <w:rFonts w:ascii="Wigrum Light" w:eastAsiaTheme="minorHAnsi" w:hAnsi="Wigrum Light" w:cstheme="minorBidi"/>
      <w:color w:val="383838"/>
      <w:sz w:val="22"/>
      <w:szCs w:val="22"/>
      <w:lang w:eastAsia="en-US"/>
    </w:rPr>
  </w:style>
  <w:style w:type="character" w:customStyle="1" w:styleId="TopptekstTegn">
    <w:name w:val="Topptekst Tegn"/>
    <w:basedOn w:val="Standardskriftforavsnitt"/>
    <w:link w:val="Topptekst"/>
    <w:uiPriority w:val="99"/>
    <w:rsid w:val="007F00A3"/>
    <w:rPr>
      <w:rFonts w:ascii="Wigrum Light" w:hAnsi="Wigrum Light"/>
      <w:sz w:val="20"/>
      <w:szCs w:val="20"/>
    </w:rPr>
  </w:style>
  <w:style w:type="paragraph" w:styleId="Bunntekst">
    <w:name w:val="footer"/>
    <w:basedOn w:val="Normal"/>
    <w:link w:val="BunntekstTegn"/>
    <w:uiPriority w:val="99"/>
    <w:unhideWhenUsed/>
    <w:rsid w:val="007F00A3"/>
    <w:pPr>
      <w:tabs>
        <w:tab w:val="center" w:pos="4536"/>
        <w:tab w:val="right" w:pos="9072"/>
      </w:tabs>
    </w:pPr>
    <w:rPr>
      <w:rFonts w:ascii="Wigrum Light" w:eastAsiaTheme="minorHAnsi" w:hAnsi="Wigrum Light" w:cstheme="minorBidi"/>
      <w:color w:val="383838"/>
      <w:sz w:val="22"/>
      <w:szCs w:val="22"/>
      <w:lang w:eastAsia="en-US"/>
    </w:rPr>
  </w:style>
  <w:style w:type="character" w:customStyle="1" w:styleId="BunntekstTegn">
    <w:name w:val="Bunntekst Tegn"/>
    <w:basedOn w:val="Standardskriftforavsnitt"/>
    <w:link w:val="Bunntekst"/>
    <w:uiPriority w:val="99"/>
    <w:rsid w:val="007F00A3"/>
    <w:rPr>
      <w:rFonts w:ascii="Wigrum Light" w:hAnsi="Wigrum Light"/>
      <w:sz w:val="20"/>
      <w:szCs w:val="20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CE0EFB"/>
    <w:rPr>
      <w:rFonts w:ascii="Wigrum" w:eastAsiaTheme="majorEastAsia" w:hAnsi="Wigrum" w:cstheme="majorBidi"/>
      <w:color w:val="383838"/>
      <w:sz w:val="28"/>
      <w:szCs w:val="24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0C6203"/>
    <w:pPr>
      <w:numPr>
        <w:ilvl w:val="1"/>
      </w:numPr>
      <w:spacing w:before="120" w:after="280" w:line="360" w:lineRule="auto"/>
      <w:jc w:val="center"/>
    </w:pPr>
    <w:rPr>
      <w:rFonts w:ascii="Wigrum Light" w:eastAsiaTheme="minorEastAsia" w:hAnsi="Wigrum Light" w:cstheme="minorBidi"/>
      <w:color w:val="383838"/>
      <w:spacing w:val="15"/>
      <w:sz w:val="40"/>
      <w:szCs w:val="40"/>
      <w:lang w:eastAsia="en-US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0C6203"/>
    <w:rPr>
      <w:rFonts w:ascii="Wigrum Light" w:eastAsiaTheme="minorEastAsia" w:hAnsi="Wigrum Light"/>
      <w:color w:val="383838"/>
      <w:spacing w:val="15"/>
      <w:sz w:val="40"/>
      <w:szCs w:val="40"/>
    </w:rPr>
  </w:style>
  <w:style w:type="character" w:styleId="Plassholdertekst">
    <w:name w:val="Placeholder Text"/>
    <w:basedOn w:val="Standardskriftforavsnitt"/>
    <w:uiPriority w:val="99"/>
    <w:semiHidden/>
    <w:rsid w:val="00A2677E"/>
    <w:rPr>
      <w:color w:val="808080"/>
    </w:rPr>
  </w:style>
  <w:style w:type="paragraph" w:customStyle="1" w:styleId="Pa0">
    <w:name w:val="Pa0"/>
    <w:basedOn w:val="Normal"/>
    <w:next w:val="Normal"/>
    <w:uiPriority w:val="99"/>
    <w:rsid w:val="00A2677E"/>
    <w:pPr>
      <w:autoSpaceDE w:val="0"/>
      <w:autoSpaceDN w:val="0"/>
      <w:adjustRightInd w:val="0"/>
      <w:spacing w:line="241" w:lineRule="atLeast"/>
    </w:pPr>
    <w:rPr>
      <w:szCs w:val="24"/>
    </w:rPr>
  </w:style>
  <w:style w:type="character" w:customStyle="1" w:styleId="A1">
    <w:name w:val="A1"/>
    <w:uiPriority w:val="99"/>
    <w:rsid w:val="00A2677E"/>
    <w:rPr>
      <w:rFonts w:cs="Wigrum Light"/>
      <w:color w:val="383838"/>
      <w:sz w:val="20"/>
      <w:szCs w:val="20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CE0EFB"/>
    <w:rPr>
      <w:rFonts w:ascii="Wigrum" w:eastAsiaTheme="majorEastAsia" w:hAnsi="Wigrum" w:cstheme="majorBidi"/>
      <w:color w:val="383838"/>
      <w:szCs w:val="24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B434BD"/>
    <w:rPr>
      <w:rFonts w:ascii="Wigrum" w:eastAsiaTheme="majorEastAsia" w:hAnsi="Wigrum" w:cstheme="majorBidi"/>
      <w:color w:val="383838"/>
      <w:sz w:val="20"/>
      <w:szCs w:val="24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4D3D61"/>
    <w:rPr>
      <w:rFonts w:asciiTheme="majorHAnsi" w:eastAsiaTheme="majorEastAsia" w:hAnsiTheme="majorHAnsi" w:cstheme="majorBidi"/>
      <w:i/>
      <w:iCs/>
      <w:color w:val="2E74B5" w:themeColor="accent1" w:themeShade="BF"/>
      <w:sz w:val="20"/>
      <w:szCs w:val="20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4D3D61"/>
    <w:rPr>
      <w:rFonts w:asciiTheme="majorHAnsi" w:eastAsiaTheme="majorEastAsia" w:hAnsiTheme="majorHAnsi" w:cstheme="majorBidi"/>
      <w:color w:val="2E74B5" w:themeColor="accent1" w:themeShade="BF"/>
      <w:sz w:val="20"/>
      <w:szCs w:val="20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4D3D61"/>
    <w:rPr>
      <w:rFonts w:asciiTheme="majorHAnsi" w:eastAsiaTheme="majorEastAsia" w:hAnsiTheme="majorHAnsi" w:cstheme="majorBidi"/>
      <w:color w:val="1F4D78" w:themeColor="accent1" w:themeShade="7F"/>
      <w:sz w:val="20"/>
      <w:szCs w:val="20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4D3D61"/>
    <w:rPr>
      <w:rFonts w:asciiTheme="majorHAnsi" w:eastAsiaTheme="majorEastAsia" w:hAnsiTheme="majorHAnsi" w:cstheme="majorBidi"/>
      <w:i/>
      <w:iCs/>
      <w:color w:val="1F4D78" w:themeColor="accent1" w:themeShade="7F"/>
      <w:sz w:val="20"/>
      <w:szCs w:val="20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4D3D6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4D3D6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Overskriftforinnholdsfortegnelse">
    <w:name w:val="TOC Heading"/>
    <w:basedOn w:val="Overskrift1"/>
    <w:next w:val="Normal"/>
    <w:uiPriority w:val="39"/>
    <w:unhideWhenUsed/>
    <w:rsid w:val="006163D7"/>
    <w:pPr>
      <w:numPr>
        <w:numId w:val="0"/>
      </w:numPr>
      <w:spacing w:before="240" w:after="0"/>
      <w:outlineLvl w:val="9"/>
    </w:pPr>
    <w:rPr>
      <w:rFonts w:asciiTheme="majorHAnsi" w:hAnsiTheme="majorHAnsi"/>
      <w:color w:val="2E74B5" w:themeColor="accent1" w:themeShade="BF"/>
      <w:sz w:val="32"/>
      <w:szCs w:val="32"/>
      <w:lang w:eastAsia="nb-NO"/>
    </w:rPr>
  </w:style>
  <w:style w:type="paragraph" w:styleId="INNH1">
    <w:name w:val="toc 1"/>
    <w:basedOn w:val="Normal"/>
    <w:next w:val="Normal"/>
    <w:autoRedefine/>
    <w:uiPriority w:val="39"/>
    <w:unhideWhenUsed/>
    <w:rsid w:val="001553DD"/>
    <w:pPr>
      <w:tabs>
        <w:tab w:val="left" w:pos="400"/>
        <w:tab w:val="right" w:leader="dot" w:pos="9062"/>
      </w:tabs>
      <w:spacing w:after="100" w:line="360" w:lineRule="auto"/>
    </w:pPr>
    <w:rPr>
      <w:rFonts w:ascii="Wigrum Light" w:eastAsiaTheme="minorHAnsi" w:hAnsi="Wigrum Light" w:cstheme="minorBidi"/>
      <w:color w:val="383838"/>
      <w:sz w:val="22"/>
      <w:szCs w:val="22"/>
      <w:lang w:eastAsia="en-US"/>
    </w:rPr>
  </w:style>
  <w:style w:type="paragraph" w:styleId="INNH2">
    <w:name w:val="toc 2"/>
    <w:basedOn w:val="Normal"/>
    <w:next w:val="Normal"/>
    <w:autoRedefine/>
    <w:uiPriority w:val="39"/>
    <w:unhideWhenUsed/>
    <w:rsid w:val="006163D7"/>
    <w:pPr>
      <w:spacing w:after="100" w:line="360" w:lineRule="auto"/>
      <w:ind w:left="200"/>
    </w:pPr>
    <w:rPr>
      <w:rFonts w:ascii="Wigrum Light" w:eastAsiaTheme="minorHAnsi" w:hAnsi="Wigrum Light" w:cstheme="minorBidi"/>
      <w:color w:val="383838"/>
      <w:sz w:val="22"/>
      <w:szCs w:val="22"/>
      <w:lang w:eastAsia="en-US"/>
    </w:rPr>
  </w:style>
  <w:style w:type="paragraph" w:styleId="INNH3">
    <w:name w:val="toc 3"/>
    <w:basedOn w:val="Normal"/>
    <w:next w:val="Normal"/>
    <w:autoRedefine/>
    <w:uiPriority w:val="39"/>
    <w:unhideWhenUsed/>
    <w:rsid w:val="006163D7"/>
    <w:pPr>
      <w:spacing w:after="100" w:line="360" w:lineRule="auto"/>
      <w:ind w:left="400"/>
    </w:pPr>
    <w:rPr>
      <w:rFonts w:ascii="Wigrum Light" w:eastAsiaTheme="minorHAnsi" w:hAnsi="Wigrum Light" w:cstheme="minorBidi"/>
      <w:color w:val="383838"/>
      <w:sz w:val="22"/>
      <w:szCs w:val="22"/>
      <w:lang w:eastAsia="en-US"/>
    </w:rPr>
  </w:style>
  <w:style w:type="character" w:styleId="Hyperkobling">
    <w:name w:val="Hyperlink"/>
    <w:basedOn w:val="Standardskriftforavsnitt"/>
    <w:unhideWhenUsed/>
    <w:rsid w:val="00365762"/>
    <w:rPr>
      <w:rFonts w:ascii="Wigrum Light" w:hAnsi="Wigrum Light"/>
      <w:color w:val="283593"/>
      <w:u w:val="single"/>
    </w:rPr>
  </w:style>
  <w:style w:type="paragraph" w:styleId="Listeavsnitt">
    <w:name w:val="List Paragraph"/>
    <w:basedOn w:val="Normal"/>
    <w:uiPriority w:val="34"/>
    <w:rsid w:val="00214D58"/>
    <w:pPr>
      <w:spacing w:after="160" w:line="360" w:lineRule="auto"/>
      <w:ind w:left="720"/>
      <w:contextualSpacing/>
    </w:pPr>
    <w:rPr>
      <w:rFonts w:ascii="Wigrum Light" w:eastAsiaTheme="minorHAnsi" w:hAnsi="Wigrum Light" w:cstheme="minorBidi"/>
      <w:color w:val="383838"/>
      <w:sz w:val="22"/>
      <w:szCs w:val="22"/>
      <w:lang w:eastAsia="en-US"/>
    </w:rPr>
  </w:style>
  <w:style w:type="paragraph" w:styleId="Ingenmellomrom">
    <w:name w:val="No Spacing"/>
    <w:link w:val="IngenmellomromTegn"/>
    <w:uiPriority w:val="1"/>
    <w:rsid w:val="00214D58"/>
    <w:pPr>
      <w:spacing w:after="0" w:line="240" w:lineRule="auto"/>
    </w:pPr>
    <w:rPr>
      <w:rFonts w:eastAsiaTheme="minorEastAsia"/>
      <w:lang w:eastAsia="nb-NO"/>
    </w:rPr>
  </w:style>
  <w:style w:type="character" w:customStyle="1" w:styleId="IngenmellomromTegn">
    <w:name w:val="Ingen mellomrom Tegn"/>
    <w:basedOn w:val="Standardskriftforavsnitt"/>
    <w:link w:val="Ingenmellomrom"/>
    <w:uiPriority w:val="1"/>
    <w:rsid w:val="00214D58"/>
    <w:rPr>
      <w:rFonts w:eastAsiaTheme="minorEastAsia"/>
      <w:lang w:eastAsia="nb-NO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7853A3"/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7853A3"/>
    <w:rPr>
      <w:rFonts w:ascii="Segoe UI" w:hAnsi="Segoe UI" w:cs="Segoe UI"/>
      <w:color w:val="383838"/>
      <w:sz w:val="18"/>
      <w:szCs w:val="18"/>
    </w:rPr>
  </w:style>
  <w:style w:type="paragraph" w:styleId="Sitat">
    <w:name w:val="Quote"/>
    <w:basedOn w:val="Normal"/>
    <w:next w:val="Normal"/>
    <w:link w:val="SitatTegn"/>
    <w:uiPriority w:val="29"/>
    <w:rsid w:val="00506E59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SitatTegn">
    <w:name w:val="Sitat Tegn"/>
    <w:basedOn w:val="Standardskriftforavsnitt"/>
    <w:link w:val="Sitat"/>
    <w:uiPriority w:val="29"/>
    <w:rsid w:val="00506E59"/>
    <w:rPr>
      <w:rFonts w:ascii="Wigrum Light" w:hAnsi="Wigrum Light"/>
      <w:i/>
      <w:iCs/>
      <w:color w:val="404040" w:themeColor="text1" w:themeTint="BF"/>
      <w:sz w:val="20"/>
      <w:szCs w:val="20"/>
    </w:rPr>
  </w:style>
  <w:style w:type="paragraph" w:customStyle="1" w:styleId="Hovedoverskrift2-sanert">
    <w:name w:val="Hovedoverskrift 2 - sanert"/>
    <w:basedOn w:val="Overskrift1"/>
    <w:link w:val="Hovedoverskrift2-sanertTegn"/>
    <w:rsid w:val="001553DD"/>
    <w:pPr>
      <w:ind w:left="431" w:hanging="431"/>
    </w:pPr>
  </w:style>
  <w:style w:type="paragraph" w:customStyle="1" w:styleId="Deloverskrift2-sanert">
    <w:name w:val="Deloverskrift 2 - sanert"/>
    <w:basedOn w:val="Overskrift2"/>
    <w:link w:val="Deloverskrift2-sanertTegn"/>
    <w:rsid w:val="00D73075"/>
  </w:style>
  <w:style w:type="character" w:customStyle="1" w:styleId="Hovedoverskrift2-sanertTegn">
    <w:name w:val="Hovedoverskrift 2 - sanert Tegn"/>
    <w:basedOn w:val="Overskrift1Tegn"/>
    <w:link w:val="Hovedoverskrift2-sanert"/>
    <w:rsid w:val="001553DD"/>
    <w:rPr>
      <w:rFonts w:ascii="Wigrum" w:eastAsiaTheme="majorEastAsia" w:hAnsi="Wigrum" w:cstheme="majorBidi"/>
      <w:color w:val="383838"/>
      <w:sz w:val="28"/>
      <w:szCs w:val="24"/>
    </w:rPr>
  </w:style>
  <w:style w:type="table" w:styleId="Tabellrutenett">
    <w:name w:val="Table Grid"/>
    <w:basedOn w:val="Vanligtabell"/>
    <w:uiPriority w:val="39"/>
    <w:rsid w:val="00124D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eloverskrift2-sanertTegn">
    <w:name w:val="Deloverskrift 2 - sanert Tegn"/>
    <w:basedOn w:val="Overskrift2Tegn"/>
    <w:link w:val="Deloverskrift2-sanert"/>
    <w:rsid w:val="00D73075"/>
    <w:rPr>
      <w:rFonts w:ascii="Wigrum" w:eastAsiaTheme="majorEastAsia" w:hAnsi="Wigrum" w:cstheme="majorBidi"/>
      <w:color w:val="383838"/>
      <w:szCs w:val="24"/>
    </w:rPr>
  </w:style>
  <w:style w:type="paragraph" w:customStyle="1" w:styleId="Stil1">
    <w:name w:val="Stil1"/>
    <w:basedOn w:val="Normal"/>
    <w:next w:val="Normal"/>
    <w:rsid w:val="001553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rik.huso@fanasparebank.no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O:\Maler2016\Fana%20Sparebank%20Dokumentmal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3EAAE9-CFF9-4AFB-9402-3BEDD55F8D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Fana Sparebank Dokumentmal.dotx</Template>
  <TotalTime>16</TotalTime>
  <Pages>1</Pages>
  <Words>110</Words>
  <Characters>585</Characters>
  <Application>Microsoft Office Word</Application>
  <DocSecurity>0</DocSecurity>
  <Lines>4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>Dokumenttittel</vt:lpstr>
    </vt:vector>
  </TitlesOfParts>
  <Company/>
  <LinksUpToDate>false</LinksUpToDate>
  <CharactersWithSpaces>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Dokumenttittel</dc:title>
  <dc:subject>Hva handler dokumentet om?</dc:subject>
  <dc:creator>Grindskar Vemund</dc:creator>
  <cp:keywords/>
  <dc:description/>
  <cp:lastModifiedBy>Husø, Erik O.</cp:lastModifiedBy>
  <cp:revision>5</cp:revision>
  <cp:lastPrinted>2018-11-20T15:55:00Z</cp:lastPrinted>
  <dcterms:created xsi:type="dcterms:W3CDTF">2022-01-19T09:17:00Z</dcterms:created>
  <dcterms:modified xsi:type="dcterms:W3CDTF">2022-01-19T15:51:00Z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eDOCS AutoSave">
    <vt:lpwstr/>
  </property>
</Properties>
</file>