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F8C" w:rsidRDefault="00B52F8C" w:rsidP="00B52F8C">
      <w:pPr>
        <w:pStyle w:val="Tittel"/>
        <w:tabs>
          <w:tab w:val="left" w:pos="7088"/>
        </w:tabs>
        <w:rPr>
          <w:b/>
          <w:sz w:val="56"/>
        </w:rPr>
      </w:pPr>
      <w:r w:rsidRPr="00B52F8C">
        <w:rPr>
          <w:b/>
          <w:sz w:val="56"/>
        </w:rPr>
        <w:t>FULLMAKT</w:t>
      </w:r>
    </w:p>
    <w:p w:rsidR="00B52F8C" w:rsidRPr="00B52F8C" w:rsidRDefault="00B52F8C" w:rsidP="00B52F8C">
      <w:pPr>
        <w:pStyle w:val="Undertittel"/>
        <w:rPr>
          <w:sz w:val="32"/>
        </w:rPr>
      </w:pPr>
      <w:r w:rsidRPr="00B52F8C">
        <w:rPr>
          <w:sz w:val="32"/>
        </w:rPr>
        <w:t>(ved stemmegivning på vegne av mindreårig kunde)</w:t>
      </w: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  <w:r w:rsidRPr="00B52F8C">
        <w:rPr>
          <w:b/>
          <w:bCs/>
          <w:sz w:val="24"/>
          <w:szCs w:val="28"/>
        </w:rPr>
        <w:t>Undertegnede __________________</w:t>
      </w:r>
      <w:r w:rsidRPr="00B52F8C">
        <w:rPr>
          <w:b/>
          <w:bCs/>
          <w:sz w:val="24"/>
          <w:szCs w:val="28"/>
        </w:rPr>
        <w:tab/>
      </w:r>
      <w:r w:rsidRPr="00B52F8C">
        <w:rPr>
          <w:b/>
          <w:bCs/>
          <w:sz w:val="24"/>
          <w:szCs w:val="28"/>
        </w:rPr>
        <w:tab/>
        <w:t>født____________</w:t>
      </w:r>
    </w:p>
    <w:p w:rsidR="00B52F8C" w:rsidRPr="00B52F8C" w:rsidRDefault="00B52F8C" w:rsidP="00B52F8C">
      <w:pPr>
        <w:tabs>
          <w:tab w:val="left" w:pos="4875"/>
        </w:tabs>
        <w:spacing w:after="0"/>
        <w:ind w:left="1416" w:firstLine="708"/>
        <w:rPr>
          <w:b/>
          <w:bCs/>
          <w:sz w:val="20"/>
        </w:rPr>
      </w:pPr>
      <w:r w:rsidRPr="00B52F8C">
        <w:rPr>
          <w:b/>
          <w:bCs/>
          <w:sz w:val="20"/>
        </w:rPr>
        <w:t>(fullmaktsgiver/verge)</w:t>
      </w:r>
      <w:r w:rsidRPr="00B52F8C">
        <w:rPr>
          <w:b/>
          <w:bCs/>
          <w:sz w:val="20"/>
        </w:rPr>
        <w:tab/>
      </w: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  <w:r w:rsidRPr="00B52F8C">
        <w:rPr>
          <w:b/>
          <w:bCs/>
          <w:sz w:val="24"/>
          <w:szCs w:val="28"/>
        </w:rPr>
        <w:t>som er forelder/verge til kunde</w:t>
      </w: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  <w:r w:rsidRPr="00B52F8C">
        <w:rPr>
          <w:b/>
          <w:bCs/>
          <w:sz w:val="24"/>
          <w:szCs w:val="28"/>
        </w:rPr>
        <w:t xml:space="preserve">_____________________  </w:t>
      </w:r>
      <w:r w:rsidRPr="00B52F8C">
        <w:rPr>
          <w:b/>
          <w:bCs/>
          <w:sz w:val="24"/>
          <w:szCs w:val="28"/>
        </w:rPr>
        <w:tab/>
      </w:r>
      <w:r w:rsidRPr="00B52F8C">
        <w:rPr>
          <w:b/>
          <w:bCs/>
          <w:sz w:val="24"/>
          <w:szCs w:val="28"/>
        </w:rPr>
        <w:tab/>
      </w:r>
      <w:r w:rsidRPr="00B52F8C">
        <w:rPr>
          <w:b/>
          <w:bCs/>
          <w:sz w:val="24"/>
          <w:szCs w:val="28"/>
        </w:rPr>
        <w:tab/>
      </w:r>
      <w:r w:rsidRPr="00B52F8C">
        <w:rPr>
          <w:b/>
          <w:bCs/>
          <w:sz w:val="24"/>
          <w:szCs w:val="28"/>
        </w:rPr>
        <w:tab/>
        <w:t>født ____________</w:t>
      </w:r>
    </w:p>
    <w:p w:rsidR="00B52F8C" w:rsidRPr="00B52F8C" w:rsidRDefault="00B52F8C" w:rsidP="00B52F8C">
      <w:pPr>
        <w:spacing w:after="0"/>
        <w:rPr>
          <w:b/>
          <w:bCs/>
          <w:szCs w:val="24"/>
        </w:rPr>
      </w:pPr>
      <w:r w:rsidRPr="00B52F8C">
        <w:rPr>
          <w:b/>
          <w:bCs/>
          <w:szCs w:val="24"/>
        </w:rPr>
        <w:t>(mindreårig barns navn)</w:t>
      </w: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  <w:r w:rsidRPr="00B52F8C">
        <w:rPr>
          <w:b/>
          <w:bCs/>
          <w:sz w:val="24"/>
          <w:szCs w:val="28"/>
        </w:rPr>
        <w:t xml:space="preserve">gir herved ____________________ </w:t>
      </w:r>
      <w:r w:rsidRPr="00B52F8C">
        <w:rPr>
          <w:b/>
          <w:bCs/>
          <w:sz w:val="24"/>
          <w:szCs w:val="28"/>
        </w:rPr>
        <w:tab/>
      </w:r>
      <w:r w:rsidRPr="00B52F8C">
        <w:rPr>
          <w:b/>
          <w:bCs/>
          <w:sz w:val="24"/>
          <w:szCs w:val="28"/>
        </w:rPr>
        <w:tab/>
      </w:r>
      <w:r w:rsidRPr="00B52F8C">
        <w:rPr>
          <w:b/>
          <w:bCs/>
          <w:sz w:val="24"/>
          <w:szCs w:val="28"/>
        </w:rPr>
        <w:tab/>
        <w:t>født ____________</w:t>
      </w:r>
    </w:p>
    <w:p w:rsidR="00B52F8C" w:rsidRPr="00B52F8C" w:rsidRDefault="00B52F8C" w:rsidP="00B52F8C">
      <w:pPr>
        <w:spacing w:after="0"/>
        <w:rPr>
          <w:b/>
          <w:bCs/>
          <w:sz w:val="20"/>
        </w:rPr>
      </w:pPr>
      <w:r w:rsidRPr="00B52F8C">
        <w:rPr>
          <w:b/>
          <w:bCs/>
          <w:sz w:val="20"/>
        </w:rPr>
        <w:t xml:space="preserve">                           (den annen forelder/verge)</w:t>
      </w: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  <w:r w:rsidRPr="00B52F8C">
        <w:rPr>
          <w:b/>
          <w:bCs/>
          <w:sz w:val="24"/>
          <w:szCs w:val="28"/>
        </w:rPr>
        <w:t>fullmakt til å møte og avgi stemme på kundens vegne ved</w:t>
      </w:r>
    </w:p>
    <w:p w:rsidR="00B52F8C" w:rsidRPr="00B52F8C" w:rsidRDefault="00B52F8C" w:rsidP="00B52F8C">
      <w:pPr>
        <w:rPr>
          <w:rFonts w:cstheme="minorHAnsi"/>
          <w:b/>
          <w:sz w:val="24"/>
          <w:szCs w:val="28"/>
        </w:rPr>
      </w:pPr>
      <w:r w:rsidRPr="00B52F8C">
        <w:rPr>
          <w:b/>
          <w:bCs/>
          <w:sz w:val="24"/>
          <w:szCs w:val="28"/>
        </w:rPr>
        <w:t xml:space="preserve">kundevalget i Fana Sparebank som finner sted </w:t>
      </w:r>
      <w:r w:rsidR="00873D2E">
        <w:rPr>
          <w:rFonts w:cstheme="minorHAnsi"/>
          <w:b/>
          <w:sz w:val="24"/>
          <w:szCs w:val="28"/>
        </w:rPr>
        <w:t>i perioden 3</w:t>
      </w:r>
      <w:r w:rsidR="0092314C">
        <w:rPr>
          <w:rFonts w:cstheme="minorHAnsi"/>
          <w:b/>
          <w:sz w:val="24"/>
          <w:szCs w:val="28"/>
        </w:rPr>
        <w:t>.</w:t>
      </w:r>
      <w:r w:rsidR="00873D2E">
        <w:rPr>
          <w:rFonts w:cstheme="minorHAnsi"/>
          <w:b/>
          <w:sz w:val="24"/>
          <w:szCs w:val="28"/>
        </w:rPr>
        <w:t xml:space="preserve"> mars til 9. mars 2022</w:t>
      </w:r>
      <w:bookmarkStart w:id="0" w:name="_GoBack"/>
      <w:bookmarkEnd w:id="0"/>
      <w:r w:rsidRPr="00B52F8C">
        <w:rPr>
          <w:rFonts w:cstheme="minorHAnsi"/>
          <w:b/>
          <w:sz w:val="24"/>
          <w:szCs w:val="28"/>
        </w:rPr>
        <w:t xml:space="preserve"> </w:t>
      </w:r>
      <w:r w:rsidRPr="00B52F8C">
        <w:rPr>
          <w:rFonts w:cstheme="minorHAnsi"/>
          <w:b/>
          <w:szCs w:val="24"/>
        </w:rPr>
        <w:t>(se bankens nettside for åpningstider på de enkelte filialene)</w:t>
      </w:r>
      <w:r w:rsidRPr="00B52F8C">
        <w:rPr>
          <w:rFonts w:cstheme="minorHAnsi"/>
          <w:b/>
          <w:sz w:val="24"/>
          <w:szCs w:val="28"/>
        </w:rPr>
        <w:t>.</w:t>
      </w: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</w:p>
    <w:p w:rsidR="00B52F8C" w:rsidRPr="00B52F8C" w:rsidRDefault="00B52F8C" w:rsidP="00B52F8C">
      <w:pPr>
        <w:rPr>
          <w:rFonts w:cstheme="minorHAnsi"/>
          <w:b/>
          <w:sz w:val="24"/>
          <w:szCs w:val="28"/>
        </w:rPr>
      </w:pPr>
      <w:r w:rsidRPr="00B52F8C">
        <w:rPr>
          <w:rFonts w:cstheme="minorHAnsi"/>
          <w:b/>
          <w:sz w:val="24"/>
          <w:szCs w:val="28"/>
        </w:rPr>
        <w:t xml:space="preserve">___________          </w:t>
      </w:r>
      <w:r w:rsidRPr="00B52F8C">
        <w:rPr>
          <w:rFonts w:cstheme="minorHAnsi"/>
          <w:b/>
          <w:sz w:val="24"/>
          <w:szCs w:val="28"/>
        </w:rPr>
        <w:tab/>
        <w:t xml:space="preserve">__________ </w:t>
      </w:r>
    </w:p>
    <w:p w:rsidR="00B52F8C" w:rsidRPr="00B52F8C" w:rsidRDefault="00B52F8C" w:rsidP="00B52F8C">
      <w:pPr>
        <w:rPr>
          <w:rFonts w:cstheme="minorHAnsi"/>
          <w:b/>
          <w:sz w:val="18"/>
        </w:rPr>
      </w:pPr>
      <w:r w:rsidRPr="00B52F8C">
        <w:rPr>
          <w:rFonts w:cstheme="minorHAnsi"/>
          <w:b/>
          <w:sz w:val="18"/>
        </w:rPr>
        <w:t xml:space="preserve">(sted)                                     </w:t>
      </w:r>
      <w:r w:rsidRPr="00B52F8C">
        <w:rPr>
          <w:rFonts w:cstheme="minorHAnsi"/>
          <w:b/>
          <w:sz w:val="18"/>
        </w:rPr>
        <w:tab/>
        <w:t>(dato)</w:t>
      </w:r>
    </w:p>
    <w:p w:rsidR="00B52F8C" w:rsidRPr="00B52F8C" w:rsidRDefault="00B52F8C" w:rsidP="00B52F8C">
      <w:pPr>
        <w:spacing w:after="0"/>
        <w:rPr>
          <w:b/>
          <w:bCs/>
          <w:sz w:val="20"/>
        </w:rPr>
      </w:pPr>
    </w:p>
    <w:p w:rsidR="00B52F8C" w:rsidRPr="00B52F8C" w:rsidRDefault="00B52F8C" w:rsidP="00B52F8C">
      <w:pPr>
        <w:spacing w:after="0"/>
        <w:rPr>
          <w:b/>
          <w:bCs/>
          <w:sz w:val="20"/>
        </w:rPr>
      </w:pPr>
      <w:r w:rsidRPr="00B52F8C">
        <w:rPr>
          <w:b/>
          <w:bCs/>
          <w:sz w:val="20"/>
        </w:rPr>
        <w:t>_________________</w:t>
      </w:r>
    </w:p>
    <w:p w:rsidR="00B52F8C" w:rsidRPr="00B52F8C" w:rsidRDefault="00B52F8C" w:rsidP="00B52F8C">
      <w:pPr>
        <w:spacing w:after="0"/>
        <w:rPr>
          <w:b/>
          <w:bCs/>
          <w:sz w:val="20"/>
        </w:rPr>
      </w:pPr>
      <w:r w:rsidRPr="00B52F8C">
        <w:rPr>
          <w:b/>
          <w:bCs/>
          <w:sz w:val="20"/>
        </w:rPr>
        <w:t xml:space="preserve">(underskrift) </w:t>
      </w:r>
    </w:p>
    <w:p w:rsidR="00B52F8C" w:rsidRPr="00B52F8C" w:rsidRDefault="00B52F8C" w:rsidP="00B52F8C">
      <w:pPr>
        <w:spacing w:after="0"/>
        <w:rPr>
          <w:b/>
          <w:bCs/>
          <w:sz w:val="24"/>
          <w:szCs w:val="28"/>
        </w:rPr>
      </w:pPr>
    </w:p>
    <w:p w:rsidR="00AB25D3" w:rsidRPr="005E27B5" w:rsidRDefault="00B52F8C" w:rsidP="005E27B5">
      <w:pPr>
        <w:spacing w:after="0"/>
        <w:rPr>
          <w:sz w:val="24"/>
          <w:szCs w:val="28"/>
        </w:rPr>
      </w:pPr>
      <w:r w:rsidRPr="00B52F8C">
        <w:rPr>
          <w:b/>
          <w:bCs/>
          <w:sz w:val="24"/>
          <w:szCs w:val="28"/>
        </w:rPr>
        <w:t>Kopi av fullmaktsgivers legitimasjon:</w:t>
      </w:r>
      <w:r w:rsidR="00AB25D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ge">
                  <wp:posOffset>345186</wp:posOffset>
                </wp:positionV>
                <wp:extent cx="1107292" cy="318052"/>
                <wp:effectExtent l="0" t="0" r="0" b="635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292" cy="318052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175E2" id="Rektangel 45" o:spid="_x0000_s1026" style="position:absolute;margin-left:-28.75pt;margin-top:27.2pt;width:87.2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" stroked="f" strokeweight="1pt">
                <v:fill r:id="rId9" o:title="" recolor="t" rotate="t" type="frame"/>
                <w10:wrap anchory="page"/>
              </v:rect>
            </w:pict>
          </mc:Fallback>
        </mc:AlternateContent>
      </w:r>
      <w:r w:rsidR="00AB25D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-3540125</wp:posOffset>
                </wp:positionH>
                <wp:positionV relativeFrom="page">
                  <wp:posOffset>-2227580</wp:posOffset>
                </wp:positionV>
                <wp:extent cx="5759450" cy="4100195"/>
                <wp:effectExtent l="0" t="0" r="0" b="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10019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CBC1A" id="Rektangel 40" o:spid="_x0000_s1026" style="position:absolute;margin-left:-278.75pt;margin-top:-175.4pt;width:453.5pt;height:322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" stroked="f" strokeweight="1pt">
                <v:fill r:id="rId11" o:title="" recolor="t" rotate="t" type="frame"/>
                <w10:wrap anchory="page"/>
              </v:rect>
            </w:pict>
          </mc:Fallback>
        </mc:AlternateContent>
      </w:r>
    </w:p>
    <w:sectPr w:rsidR="00AB25D3" w:rsidRPr="005E27B5" w:rsidSect="000C620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F8C" w:rsidRDefault="00B52F8C" w:rsidP="007F00A3">
      <w:r>
        <w:separator/>
      </w:r>
    </w:p>
  </w:endnote>
  <w:endnote w:type="continuationSeparator" w:id="0">
    <w:p w:rsidR="00B52F8C" w:rsidRDefault="00B52F8C" w:rsidP="007F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EC6093-826C-432B-8499-227A0A255AAF}"/>
    <w:embedBold r:id="rId2" w:fontKey="{66B496A0-DF56-42BA-8E7C-BA8F2065E9CF}"/>
    <w:embedItalic r:id="rId3" w:fontKey="{75ADB8F0-6DC2-41A8-B38B-B703085E94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grum Light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igrum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AA65BEA-9E48-4016-9798-2FE96E8BCDE3}"/>
    <w:embedItalic r:id="rId5" w:fontKey="{2834CE13-F428-43DF-8B5A-A899F8249C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CE70D8D-76DA-4A38-BEAC-547EE9FBCC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635" w:rsidRDefault="00631FBA">
    <w:pPr>
      <w:pStyle w:val="Bunntekst"/>
      <w:jc w:val="right"/>
    </w:pPr>
    <w:r>
      <w:t>Sist oppdatert -</w:t>
    </w:r>
    <w:r w:rsidR="00384F70">
      <w:t xml:space="preserve"> 20.11.2018</w:t>
    </w:r>
    <w:r>
      <w:tab/>
    </w:r>
    <w:r>
      <w:tab/>
    </w:r>
    <w:sdt>
      <w:sdtPr>
        <w:id w:val="-30994161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761635">
              <w:t xml:space="preserve">Side </w:t>
            </w:r>
            <w:r w:rsidR="00761635">
              <w:rPr>
                <w:b/>
                <w:bCs/>
                <w:sz w:val="24"/>
                <w:szCs w:val="24"/>
              </w:rPr>
              <w:fldChar w:fldCharType="begin"/>
            </w:r>
            <w:r w:rsidR="00761635">
              <w:rPr>
                <w:b/>
                <w:bCs/>
              </w:rPr>
              <w:instrText>PAGE</w:instrText>
            </w:r>
            <w:r w:rsidR="00761635">
              <w:rPr>
                <w:b/>
                <w:bCs/>
                <w:sz w:val="24"/>
                <w:szCs w:val="24"/>
              </w:rPr>
              <w:fldChar w:fldCharType="separate"/>
            </w:r>
            <w:r w:rsidR="005E27B5">
              <w:rPr>
                <w:b/>
                <w:bCs/>
                <w:noProof/>
              </w:rPr>
              <w:t>2</w:t>
            </w:r>
            <w:r w:rsidR="00761635">
              <w:rPr>
                <w:b/>
                <w:bCs/>
                <w:sz w:val="24"/>
                <w:szCs w:val="24"/>
              </w:rPr>
              <w:fldChar w:fldCharType="end"/>
            </w:r>
            <w:r w:rsidR="00761635">
              <w:t xml:space="preserve"> av </w:t>
            </w:r>
            <w:r w:rsidR="00761635">
              <w:rPr>
                <w:b/>
                <w:bCs/>
                <w:sz w:val="24"/>
                <w:szCs w:val="24"/>
              </w:rPr>
              <w:fldChar w:fldCharType="begin"/>
            </w:r>
            <w:r w:rsidR="00761635">
              <w:rPr>
                <w:b/>
                <w:bCs/>
              </w:rPr>
              <w:instrText>NUMPAGES</w:instrText>
            </w:r>
            <w:r w:rsidR="00761635">
              <w:rPr>
                <w:b/>
                <w:bCs/>
                <w:sz w:val="24"/>
                <w:szCs w:val="24"/>
              </w:rPr>
              <w:fldChar w:fldCharType="separate"/>
            </w:r>
            <w:r w:rsidR="005E27B5">
              <w:rPr>
                <w:b/>
                <w:bCs/>
                <w:noProof/>
              </w:rPr>
              <w:t>2</w:t>
            </w:r>
            <w:r w:rsidR="00761635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7F00A3" w:rsidRDefault="007F00A3" w:rsidP="007F00A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F8C" w:rsidRDefault="00B52F8C" w:rsidP="007F00A3">
      <w:r>
        <w:separator/>
      </w:r>
    </w:p>
  </w:footnote>
  <w:footnote w:type="continuationSeparator" w:id="0">
    <w:p w:rsidR="00B52F8C" w:rsidRDefault="00B52F8C" w:rsidP="007F0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7E" w:rsidRDefault="00873D2E" w:rsidP="00742116">
    <w:pPr>
      <w:pStyle w:val="Topptekst"/>
      <w:tabs>
        <w:tab w:val="clear" w:pos="4536"/>
        <w:tab w:val="clear" w:pos="9072"/>
        <w:tab w:val="left" w:pos="2033"/>
      </w:tabs>
    </w:pPr>
    <w:sdt>
      <w:sdtPr>
        <w:alias w:val="Tittel"/>
        <w:tag w:val=""/>
        <w:id w:val="-195717776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72A17">
          <w:t>Dokumenttittel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2EF1"/>
    <w:multiLevelType w:val="multilevel"/>
    <w:tmpl w:val="098ED9FC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  <w:spacing w:val="0"/>
        <w14:numSpacing w14:val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55E1E01"/>
    <w:multiLevelType w:val="hybridMultilevel"/>
    <w:tmpl w:val="AD82F7DE"/>
    <w:lvl w:ilvl="0" w:tplc="C2E674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720ED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pacing w:val="0"/>
        <w14:numSpacing w14:val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B3F7CF5"/>
    <w:multiLevelType w:val="hybridMultilevel"/>
    <w:tmpl w:val="2EBA1776"/>
    <w:lvl w:ilvl="0" w:tplc="D200DA1C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F8C"/>
    <w:rsid w:val="000C6203"/>
    <w:rsid w:val="000F74F4"/>
    <w:rsid w:val="00124D30"/>
    <w:rsid w:val="00141B45"/>
    <w:rsid w:val="001553DD"/>
    <w:rsid w:val="00170749"/>
    <w:rsid w:val="001E655F"/>
    <w:rsid w:val="00214D58"/>
    <w:rsid w:val="002B2575"/>
    <w:rsid w:val="002D0674"/>
    <w:rsid w:val="00337A7E"/>
    <w:rsid w:val="00365762"/>
    <w:rsid w:val="00384F70"/>
    <w:rsid w:val="003978D6"/>
    <w:rsid w:val="004D3D61"/>
    <w:rsid w:val="0050128E"/>
    <w:rsid w:val="00506E59"/>
    <w:rsid w:val="005E27B5"/>
    <w:rsid w:val="006163D7"/>
    <w:rsid w:val="00631FBA"/>
    <w:rsid w:val="007125DB"/>
    <w:rsid w:val="0074024E"/>
    <w:rsid w:val="00742116"/>
    <w:rsid w:val="00761635"/>
    <w:rsid w:val="007853A3"/>
    <w:rsid w:val="007A27A4"/>
    <w:rsid w:val="007D5FF9"/>
    <w:rsid w:val="007F00A3"/>
    <w:rsid w:val="00873D2E"/>
    <w:rsid w:val="0092314C"/>
    <w:rsid w:val="009375E0"/>
    <w:rsid w:val="009C72B3"/>
    <w:rsid w:val="009E4A92"/>
    <w:rsid w:val="00A2677E"/>
    <w:rsid w:val="00A51BE9"/>
    <w:rsid w:val="00A831D1"/>
    <w:rsid w:val="00AB25D3"/>
    <w:rsid w:val="00AC0041"/>
    <w:rsid w:val="00B434BD"/>
    <w:rsid w:val="00B52F8C"/>
    <w:rsid w:val="00B827A9"/>
    <w:rsid w:val="00C325E1"/>
    <w:rsid w:val="00C42D73"/>
    <w:rsid w:val="00C72A17"/>
    <w:rsid w:val="00C84B2C"/>
    <w:rsid w:val="00CE0EFB"/>
    <w:rsid w:val="00D73075"/>
    <w:rsid w:val="00D85CB8"/>
    <w:rsid w:val="00DB4733"/>
    <w:rsid w:val="00E4062A"/>
    <w:rsid w:val="00E60174"/>
    <w:rsid w:val="00E87220"/>
    <w:rsid w:val="00F5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B827827"/>
  <w15:chartTrackingRefBased/>
  <w15:docId w15:val="{9C5BC548-5DA5-4322-BD8D-A372321D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D30"/>
    <w:pPr>
      <w:spacing w:line="360" w:lineRule="auto"/>
    </w:pPr>
    <w:rPr>
      <w:rFonts w:ascii="Wigrum Light" w:hAnsi="Wigrum Light"/>
      <w:color w:val="38383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E0EFB"/>
    <w:pPr>
      <w:keepNext/>
      <w:keepLines/>
      <w:numPr>
        <w:numId w:val="2"/>
      </w:numPr>
      <w:pBdr>
        <w:left w:val="single" w:sz="18" w:space="10" w:color="FF8500"/>
      </w:pBdr>
      <w:spacing w:before="480" w:after="240"/>
      <w:outlineLvl w:val="0"/>
    </w:pPr>
    <w:rPr>
      <w:rFonts w:ascii="Wigrum" w:eastAsiaTheme="majorEastAsia" w:hAnsi="Wigrum" w:cstheme="majorBidi"/>
      <w:sz w:val="28"/>
      <w:szCs w:val="24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CE0EFB"/>
    <w:pPr>
      <w:numPr>
        <w:ilvl w:val="1"/>
      </w:numPr>
      <w:pBdr>
        <w:top w:val="single" w:sz="8" w:space="10" w:color="E6E6E6"/>
        <w:left w:val="none" w:sz="0" w:space="0" w:color="auto"/>
        <w:bottom w:val="single" w:sz="8" w:space="10" w:color="E6E6E6"/>
      </w:pBdr>
      <w:outlineLvl w:val="1"/>
    </w:pPr>
    <w:rPr>
      <w:sz w:val="22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B434BD"/>
    <w:pPr>
      <w:numPr>
        <w:ilvl w:val="2"/>
      </w:numPr>
      <w:pBdr>
        <w:top w:val="none" w:sz="0" w:space="0" w:color="auto"/>
        <w:bottom w:val="none" w:sz="0" w:space="0" w:color="auto"/>
      </w:pBdr>
      <w:spacing w:before="280"/>
      <w:outlineLvl w:val="2"/>
    </w:pPr>
    <w:rPr>
      <w:sz w:val="20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4D3D61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D3D61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D3D6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D3D6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D3D6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D3D6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1553DD"/>
    <w:pPr>
      <w:spacing w:before="480" w:after="640" w:line="240" w:lineRule="auto"/>
      <w:jc w:val="center"/>
    </w:pPr>
    <w:rPr>
      <w:sz w:val="88"/>
      <w:szCs w:val="88"/>
    </w:rPr>
  </w:style>
  <w:style w:type="character" w:customStyle="1" w:styleId="TittelTegn">
    <w:name w:val="Tittel Tegn"/>
    <w:basedOn w:val="Standardskriftforavsnitt"/>
    <w:link w:val="Tittel"/>
    <w:uiPriority w:val="10"/>
    <w:rsid w:val="001553DD"/>
    <w:rPr>
      <w:rFonts w:ascii="Wigrum Light" w:hAnsi="Wigrum Light"/>
      <w:color w:val="383838"/>
      <w:sz w:val="88"/>
      <w:szCs w:val="88"/>
    </w:rPr>
  </w:style>
  <w:style w:type="paragraph" w:styleId="Topptekst">
    <w:name w:val="header"/>
    <w:basedOn w:val="Normal"/>
    <w:link w:val="TopptekstTegn"/>
    <w:uiPriority w:val="99"/>
    <w:unhideWhenUsed/>
    <w:rsid w:val="007F0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F00A3"/>
    <w:rPr>
      <w:rFonts w:ascii="Wigrum Light" w:hAnsi="Wigrum Light"/>
      <w:sz w:val="20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7F0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F00A3"/>
    <w:rPr>
      <w:rFonts w:ascii="Wigrum Light" w:hAnsi="Wigrum Light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E0EFB"/>
    <w:rPr>
      <w:rFonts w:ascii="Wigrum" w:eastAsiaTheme="majorEastAsia" w:hAnsi="Wigrum" w:cstheme="majorBidi"/>
      <w:color w:val="383838"/>
      <w:sz w:val="28"/>
      <w:szCs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C6203"/>
    <w:pPr>
      <w:numPr>
        <w:ilvl w:val="1"/>
      </w:numPr>
      <w:spacing w:before="120" w:after="280"/>
      <w:jc w:val="center"/>
    </w:pPr>
    <w:rPr>
      <w:rFonts w:eastAsiaTheme="minorEastAsia"/>
      <w:spacing w:val="15"/>
      <w:sz w:val="40"/>
      <w:szCs w:val="4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C6203"/>
    <w:rPr>
      <w:rFonts w:ascii="Wigrum Light" w:eastAsiaTheme="minorEastAsia" w:hAnsi="Wigrum Light"/>
      <w:color w:val="383838"/>
      <w:spacing w:val="15"/>
      <w:sz w:val="40"/>
      <w:szCs w:val="40"/>
    </w:rPr>
  </w:style>
  <w:style w:type="character" w:styleId="Plassholdertekst">
    <w:name w:val="Placeholder Text"/>
    <w:basedOn w:val="Standardskriftforavsnitt"/>
    <w:uiPriority w:val="99"/>
    <w:semiHidden/>
    <w:rsid w:val="00A2677E"/>
    <w:rPr>
      <w:color w:val="808080"/>
    </w:rPr>
  </w:style>
  <w:style w:type="paragraph" w:customStyle="1" w:styleId="Pa0">
    <w:name w:val="Pa0"/>
    <w:basedOn w:val="Normal"/>
    <w:next w:val="Normal"/>
    <w:uiPriority w:val="99"/>
    <w:rsid w:val="00A2677E"/>
    <w:pPr>
      <w:autoSpaceDE w:val="0"/>
      <w:autoSpaceDN w:val="0"/>
      <w:adjustRightInd w:val="0"/>
      <w:spacing w:after="0" w:line="241" w:lineRule="atLeast"/>
    </w:pPr>
    <w:rPr>
      <w:color w:val="auto"/>
      <w:sz w:val="24"/>
      <w:szCs w:val="24"/>
    </w:rPr>
  </w:style>
  <w:style w:type="character" w:customStyle="1" w:styleId="A1">
    <w:name w:val="A1"/>
    <w:uiPriority w:val="99"/>
    <w:rsid w:val="00A2677E"/>
    <w:rPr>
      <w:rFonts w:cs="Wigrum Light"/>
      <w:color w:val="383838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E0EFB"/>
    <w:rPr>
      <w:rFonts w:ascii="Wigrum" w:eastAsiaTheme="majorEastAsia" w:hAnsi="Wigrum" w:cstheme="majorBidi"/>
      <w:color w:val="383838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434BD"/>
    <w:rPr>
      <w:rFonts w:ascii="Wigrum" w:eastAsiaTheme="majorEastAsia" w:hAnsi="Wigrum" w:cstheme="majorBidi"/>
      <w:color w:val="383838"/>
      <w:sz w:val="20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D3D61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D3D61"/>
    <w:rPr>
      <w:rFonts w:asciiTheme="majorHAnsi" w:eastAsiaTheme="majorEastAsia" w:hAnsiTheme="majorHAnsi" w:cstheme="majorBidi"/>
      <w:color w:val="2E74B5" w:themeColor="accent1" w:themeShade="BF"/>
      <w:sz w:val="20"/>
      <w:szCs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D3D61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D3D61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D3D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D3D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rsid w:val="006163D7"/>
    <w:pPr>
      <w:numPr>
        <w:numId w:val="0"/>
      </w:numPr>
      <w:spacing w:before="240" w:after="0"/>
      <w:outlineLvl w:val="9"/>
    </w:pPr>
    <w:rPr>
      <w:rFonts w:asciiTheme="majorHAnsi" w:hAnsiTheme="majorHAnsi"/>
      <w:color w:val="2E74B5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1553DD"/>
    <w:pPr>
      <w:tabs>
        <w:tab w:val="left" w:pos="400"/>
        <w:tab w:val="right" w:leader="dot" w:pos="9062"/>
      </w:tabs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6163D7"/>
    <w:pPr>
      <w:spacing w:after="100"/>
      <w:ind w:left="200"/>
    </w:pPr>
  </w:style>
  <w:style w:type="paragraph" w:styleId="INNH3">
    <w:name w:val="toc 3"/>
    <w:basedOn w:val="Normal"/>
    <w:next w:val="Normal"/>
    <w:autoRedefine/>
    <w:uiPriority w:val="39"/>
    <w:unhideWhenUsed/>
    <w:rsid w:val="006163D7"/>
    <w:pPr>
      <w:spacing w:after="100"/>
      <w:ind w:left="400"/>
    </w:pPr>
  </w:style>
  <w:style w:type="character" w:styleId="Hyperkobling">
    <w:name w:val="Hyperlink"/>
    <w:basedOn w:val="Standardskriftforavsnitt"/>
    <w:uiPriority w:val="99"/>
    <w:unhideWhenUsed/>
    <w:rsid w:val="00365762"/>
    <w:rPr>
      <w:rFonts w:ascii="Wigrum Light" w:hAnsi="Wigrum Light"/>
      <w:color w:val="283593"/>
      <w:u w:val="single"/>
    </w:rPr>
  </w:style>
  <w:style w:type="paragraph" w:styleId="Listeavsnitt">
    <w:name w:val="List Paragraph"/>
    <w:basedOn w:val="Normal"/>
    <w:uiPriority w:val="34"/>
    <w:rsid w:val="00214D58"/>
    <w:pPr>
      <w:ind w:left="720"/>
      <w:contextualSpacing/>
    </w:pPr>
  </w:style>
  <w:style w:type="paragraph" w:styleId="Ingenmellomrom">
    <w:name w:val="No Spacing"/>
    <w:link w:val="IngenmellomromTegn"/>
    <w:uiPriority w:val="1"/>
    <w:rsid w:val="00214D58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14D58"/>
    <w:rPr>
      <w:rFonts w:eastAsiaTheme="minorEastAsia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8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853A3"/>
    <w:rPr>
      <w:rFonts w:ascii="Segoe UI" w:hAnsi="Segoe UI" w:cs="Segoe UI"/>
      <w:color w:val="383838"/>
      <w:sz w:val="18"/>
      <w:szCs w:val="18"/>
    </w:rPr>
  </w:style>
  <w:style w:type="paragraph" w:styleId="Sitat">
    <w:name w:val="Quote"/>
    <w:basedOn w:val="Normal"/>
    <w:next w:val="Normal"/>
    <w:link w:val="SitatTegn"/>
    <w:uiPriority w:val="29"/>
    <w:rsid w:val="00506E5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06E59"/>
    <w:rPr>
      <w:rFonts w:ascii="Wigrum Light" w:hAnsi="Wigrum Light"/>
      <w:i/>
      <w:iCs/>
      <w:color w:val="404040" w:themeColor="text1" w:themeTint="BF"/>
      <w:sz w:val="20"/>
      <w:szCs w:val="20"/>
    </w:rPr>
  </w:style>
  <w:style w:type="paragraph" w:customStyle="1" w:styleId="Hovedoverskrift2-sanert">
    <w:name w:val="Hovedoverskrift 2 - sanert"/>
    <w:basedOn w:val="Overskrift1"/>
    <w:link w:val="Hovedoverskrift2-sanertTegn"/>
    <w:rsid w:val="001553DD"/>
    <w:pPr>
      <w:ind w:left="431" w:hanging="431"/>
    </w:pPr>
  </w:style>
  <w:style w:type="paragraph" w:customStyle="1" w:styleId="Deloverskrift2-sanert">
    <w:name w:val="Deloverskrift 2 - sanert"/>
    <w:basedOn w:val="Overskrift2"/>
    <w:link w:val="Deloverskrift2-sanertTegn"/>
    <w:rsid w:val="00D73075"/>
  </w:style>
  <w:style w:type="character" w:customStyle="1" w:styleId="Hovedoverskrift2-sanertTegn">
    <w:name w:val="Hovedoverskrift 2 - sanert Tegn"/>
    <w:basedOn w:val="Overskrift1Tegn"/>
    <w:link w:val="Hovedoverskrift2-sanert"/>
    <w:rsid w:val="001553DD"/>
    <w:rPr>
      <w:rFonts w:ascii="Wigrum" w:eastAsiaTheme="majorEastAsia" w:hAnsi="Wigrum" w:cstheme="majorBidi"/>
      <w:color w:val="383838"/>
      <w:sz w:val="28"/>
      <w:szCs w:val="24"/>
    </w:rPr>
  </w:style>
  <w:style w:type="table" w:styleId="Tabellrutenett">
    <w:name w:val="Table Grid"/>
    <w:basedOn w:val="Vanligtabell"/>
    <w:uiPriority w:val="39"/>
    <w:rsid w:val="00124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loverskrift2-sanertTegn">
    <w:name w:val="Deloverskrift 2 - sanert Tegn"/>
    <w:basedOn w:val="Overskrift2Tegn"/>
    <w:link w:val="Deloverskrift2-sanert"/>
    <w:rsid w:val="00D73075"/>
    <w:rPr>
      <w:rFonts w:ascii="Wigrum" w:eastAsiaTheme="majorEastAsia" w:hAnsi="Wigrum" w:cstheme="majorBidi"/>
      <w:color w:val="383838"/>
      <w:szCs w:val="24"/>
    </w:rPr>
  </w:style>
  <w:style w:type="paragraph" w:customStyle="1" w:styleId="Stil1">
    <w:name w:val="Stil1"/>
    <w:basedOn w:val="Normal"/>
    <w:next w:val="Normal"/>
    <w:rsid w:val="00155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aler2016\Fana%20Sparebank%20Dokument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C40A6-6CC5-421A-B780-0818EBF71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Fana Sparebank Dokumentmal.dotx</Template>
  <TotalTime>3</TotalTime>
  <Pages>1</Pages>
  <Words>112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Dokumenttittel</vt:lpstr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Dokumenttittel</dc:title>
  <dc:subject>Hva handler dokumentet om?</dc:subject>
  <dc:creator>Grindskar Vemund</dc:creator>
  <cp:keywords/>
  <dc:description/>
  <cp:lastModifiedBy>Husø, Erik O.</cp:lastModifiedBy>
  <cp:revision>4</cp:revision>
  <cp:lastPrinted>2018-11-20T15:55:00Z</cp:lastPrinted>
  <dcterms:created xsi:type="dcterms:W3CDTF">2020-01-07T06:57:00Z</dcterms:created>
  <dcterms:modified xsi:type="dcterms:W3CDTF">2022-01-19T09:50:00Z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/>
  </property>
</Properties>
</file>